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56239594" w:rsidR="00012CB9" w:rsidRDefault="003B5594" w:rsidP="00012CB9">
      <w:pPr>
        <w:pStyle w:val="Heading1"/>
      </w:pPr>
      <w:r>
        <w:t>Operational Excellence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111B2522" w14:textId="77777777" w:rsidR="00892729" w:rsidRPr="00892729" w:rsidRDefault="00892729" w:rsidP="00892729">
      <w:pPr>
        <w:rPr>
          <w:lang w:val="en-US"/>
        </w:rPr>
      </w:pPr>
      <w:r w:rsidRPr="00892729">
        <w:rPr>
          <w:lang w:val="en-US"/>
        </w:rPr>
        <w:t>This award acknowledges resource producing companies operating in Africa who are delivering wide-reaching positive economic and social impacts. It celebrates cumulative efforts over time - not just a single initiative - that have delivered measurable improvements to quality of life, strengthened regional capacity and fostered long-term partnerships with governments and communities. The recipient will exemplify responsible leadership, broad impact and a commitment to driving positive change across multiple regions.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1EBD572C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 xml:space="preserve">Share the dates your </w:t>
            </w:r>
            <w:r w:rsidR="00A47682">
              <w:rPr>
                <w:b/>
                <w:color w:val="000000" w:themeColor="text1"/>
              </w:rPr>
              <w:t>operation</w:t>
            </w:r>
            <w:r w:rsidRPr="00273308">
              <w:rPr>
                <w:b/>
                <w:color w:val="000000" w:themeColor="text1"/>
              </w:rPr>
              <w:t xml:space="preserve">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888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78145D26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696780">
              <w:rPr>
                <w:b/>
                <w:bCs/>
                <w:color w:val="000000" w:themeColor="text1"/>
              </w:rPr>
              <w:t>Operational Excellence</w:t>
            </w:r>
            <w:r w:rsidRPr="008C69D9">
              <w:rPr>
                <w:b/>
                <w:bCs/>
                <w:color w:val="000000" w:themeColor="text1"/>
              </w:rPr>
              <w:t xml:space="preserve"> Checklist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0F08" w14:textId="128D8CA5" w:rsidR="001C465A" w:rsidRPr="001C465A" w:rsidRDefault="001C465A" w:rsidP="001C465A">
            <w:pPr>
              <w:rPr>
                <w:color w:val="000000" w:themeColor="text1"/>
              </w:rPr>
            </w:pPr>
            <w:r w:rsidRPr="001C465A">
              <w:rPr>
                <w:color w:val="000000" w:themeColor="text1"/>
              </w:rPr>
              <w:t>Applicants for the “</w:t>
            </w:r>
            <w:r w:rsidR="00696780">
              <w:rPr>
                <w:color w:val="000000" w:themeColor="text1"/>
              </w:rPr>
              <w:t>Operational Excellence</w:t>
            </w:r>
            <w:r w:rsidRPr="001C465A">
              <w:rPr>
                <w:color w:val="000000" w:themeColor="text1"/>
              </w:rPr>
              <w:t>” must be an organisation who</w:t>
            </w:r>
            <w:r w:rsidR="006E15FE">
              <w:rPr>
                <w:color w:val="000000" w:themeColor="text1"/>
              </w:rPr>
              <w:t xml:space="preserve"> is operating in Africa.</w:t>
            </w:r>
          </w:p>
          <w:p w14:paraId="7349817E" w14:textId="5CF45542" w:rsidR="00012CB9" w:rsidRPr="00155034" w:rsidRDefault="001C465A" w:rsidP="001C465A">
            <w:pPr>
              <w:rPr>
                <w:color w:val="000000" w:themeColor="text1"/>
              </w:rPr>
            </w:pPr>
            <w:r w:rsidRPr="001C465A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14:paraId="645FD1A1" w14:textId="77777777" w:rsidTr="007B1A86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5AC8822E" w:rsidR="00012CB9" w:rsidRDefault="00012CB9" w:rsidP="0001638D">
            <w:r>
              <w:t>List African Country</w:t>
            </w:r>
            <w:r w:rsidR="006E15FE">
              <w:t>/</w:t>
            </w:r>
            <w:r w:rsidR="006E15FE">
              <w:br/>
              <w:t>Countries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26B06E0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</w:t>
            </w:r>
            <w:r w:rsidR="00155034">
              <w:rPr>
                <w:b/>
                <w:bCs/>
                <w:color w:val="000000" w:themeColor="text1"/>
              </w:rPr>
              <w:t>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0521CA6D" w:rsidR="001C465A" w:rsidRDefault="001C465A" w:rsidP="00012CB9">
      <w:pPr>
        <w:rPr>
          <w:color w:val="00263D"/>
        </w:rPr>
      </w:pPr>
    </w:p>
    <w:p w14:paraId="7C5F5AA9" w14:textId="77777777" w:rsidR="001C465A" w:rsidRDefault="001C465A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3FAA58E9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3F31185C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74C80">
              <w:rPr>
                <w:b/>
                <w:bCs/>
                <w:color w:val="000000" w:themeColor="text1"/>
              </w:rPr>
              <w:t>Footprint of Impact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2303A" w14:textId="7658E071" w:rsidR="00012CB9" w:rsidRPr="00CC140C" w:rsidRDefault="003B2A49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Africa is comprised of </w:t>
            </w:r>
            <w:r w:rsidR="00C73372">
              <w:rPr>
                <w:color w:val="000000" w:themeColor="text1"/>
              </w:rPr>
              <w:t xml:space="preserve">many countries, each facing varying </w:t>
            </w:r>
            <w:r w:rsidR="005E5907">
              <w:rPr>
                <w:color w:val="000000" w:themeColor="text1"/>
              </w:rPr>
              <w:t xml:space="preserve">states of </w:t>
            </w:r>
            <w:r w:rsidR="00C73372">
              <w:rPr>
                <w:color w:val="000000" w:themeColor="text1"/>
              </w:rPr>
              <w:t>econom</w:t>
            </w:r>
            <w:r w:rsidR="005E5907">
              <w:rPr>
                <w:color w:val="000000" w:themeColor="text1"/>
              </w:rPr>
              <w:t xml:space="preserve">ic, social and government </w:t>
            </w:r>
            <w:r w:rsidR="008B0CD9">
              <w:rPr>
                <w:color w:val="000000" w:themeColor="text1"/>
              </w:rPr>
              <w:t xml:space="preserve">stability. To understand the </w:t>
            </w:r>
            <w:r w:rsidR="003A317D">
              <w:rPr>
                <w:color w:val="000000" w:themeColor="text1"/>
              </w:rPr>
              <w:t>bigger picture and the place of your operation/s within your jurisdiction</w:t>
            </w:r>
            <w:r w:rsidR="00012CB9" w:rsidRPr="00CC140C">
              <w:rPr>
                <w:color w:val="000000" w:themeColor="text1"/>
              </w:rPr>
              <w:t xml:space="preserve">, </w:t>
            </w:r>
            <w:r w:rsidR="0017642F"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 w:rsidR="0017642F">
              <w:rPr>
                <w:color w:val="000000" w:themeColor="text1"/>
              </w:rPr>
              <w:t xml:space="preserve"> should include the following information:</w:t>
            </w:r>
          </w:p>
          <w:p w14:paraId="2BE0F13B" w14:textId="1F1EF861" w:rsidR="00D00738" w:rsidRDefault="00D00738" w:rsidP="00B74C8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Provide a summary of your operating location/s and its estimated footprint i.e. number of communities/regions/</w:t>
            </w:r>
            <w:r w:rsidR="00101561" w:rsidRPr="00B74C80">
              <w:rPr>
                <w:color w:val="000000" w:themeColor="text1"/>
              </w:rPr>
              <w:t>countries,</w:t>
            </w:r>
            <w:r w:rsidRPr="00B74C80">
              <w:rPr>
                <w:color w:val="000000" w:themeColor="text1"/>
              </w:rPr>
              <w:t xml:space="preserve"> total population across footprint</w:t>
            </w:r>
          </w:p>
          <w:p w14:paraId="3C639ABE" w14:textId="1F06B43A" w:rsidR="00D00738" w:rsidRDefault="00D00738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Describe the overall state of mining/general relations observed in your area of impact in recent terms</w:t>
            </w:r>
          </w:p>
          <w:p w14:paraId="75F67070" w14:textId="0735474F" w:rsidR="00F27A31" w:rsidRPr="00D00738" w:rsidRDefault="00F27A31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Describe how your business approached establishing a mine in your operating jurisdiction</w:t>
            </w:r>
          </w:p>
          <w:p w14:paraId="16B07CCA" w14:textId="161B2100" w:rsidR="00012CB9" w:rsidRPr="00D00738" w:rsidRDefault="00B74C80" w:rsidP="00D00738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 xml:space="preserve">Provide context of your operation: </w:t>
            </w:r>
            <w:r w:rsidR="005B519D">
              <w:rPr>
                <w:color w:val="000000" w:themeColor="text1"/>
              </w:rPr>
              <w:t xml:space="preserve">e.g. </w:t>
            </w:r>
            <w:r w:rsidRPr="00B74C80">
              <w:rPr>
                <w:color w:val="000000" w:themeColor="text1"/>
              </w:rPr>
              <w:t>commodity, LOM, resource, scale</w:t>
            </w:r>
            <w:r w:rsidR="00DC2129">
              <w:rPr>
                <w:color w:val="000000" w:themeColor="text1"/>
              </w:rPr>
              <w:t>, number of employees, annual t</w:t>
            </w:r>
            <w:r w:rsidR="009531D7">
              <w:rPr>
                <w:color w:val="000000" w:themeColor="text1"/>
              </w:rPr>
              <w:t>urnover</w:t>
            </w:r>
            <w:r w:rsidR="005F73DB">
              <w:rPr>
                <w:color w:val="000000" w:themeColor="text1"/>
              </w:rPr>
              <w:t>, and</w:t>
            </w:r>
            <w:r w:rsidRPr="00B74C80">
              <w:rPr>
                <w:color w:val="000000" w:themeColor="text1"/>
              </w:rPr>
              <w:t xml:space="preserve"> any other information you deem relevant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59C76716" w:rsidR="00012CB9" w:rsidRPr="003B1DA3" w:rsidRDefault="00BD352B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context on the scale of your operation</w:t>
            </w:r>
            <w:r w:rsidR="005F73DB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52124CF9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2F079D">
              <w:rPr>
                <w:b/>
                <w:bCs/>
                <w:color w:val="000000" w:themeColor="text1"/>
              </w:rPr>
              <w:t>Economic Benefits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47F920CF" w14:textId="06DC851E" w:rsidR="008C71BC" w:rsidRPr="008C71BC" w:rsidRDefault="008C71BC" w:rsidP="008C71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Demonstrates tangible outcomes/benefits from operations that have resulted in material/measurable improvements to quality of life at local, regional and national levels</w:t>
            </w:r>
          </w:p>
          <w:p w14:paraId="13DAC536" w14:textId="55B7AD07" w:rsidR="005A416C" w:rsidRPr="00372F3B" w:rsidRDefault="008C71BC" w:rsidP="008C71BC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Details evaluation indicators to measure quality, effectiveness and success</w:t>
            </w:r>
            <w:r w:rsidR="007001C6">
              <w:rPr>
                <w:color w:val="000000" w:themeColor="text1"/>
              </w:rPr>
              <w:t>.</w:t>
            </w:r>
            <w:r w:rsidR="007001C6" w:rsidRPr="007001C6">
              <w:rPr>
                <w:b/>
                <w:bCs/>
                <w:color w:val="000000" w:themeColor="text1"/>
              </w:rPr>
              <w:t xml:space="preserve"> THIS INCLUDES, BUT IS NOT LIMITED TO: </w:t>
            </w:r>
            <w:r w:rsidRPr="008C71BC">
              <w:rPr>
                <w:color w:val="000000" w:themeColor="text1"/>
              </w:rPr>
              <w:t xml:space="preserve">contribution to GDP, </w:t>
            </w:r>
            <w:r w:rsidR="005C25C9">
              <w:rPr>
                <w:color w:val="000000" w:themeColor="text1"/>
              </w:rPr>
              <w:t xml:space="preserve">trade relationships, </w:t>
            </w:r>
            <w:r w:rsidRPr="008C71BC">
              <w:rPr>
                <w:color w:val="000000" w:themeColor="text1"/>
              </w:rPr>
              <w:t xml:space="preserve">% of a local population directly or indirectly employed </w:t>
            </w:r>
            <w:proofErr w:type="gramStart"/>
            <w:r w:rsidRPr="008C71BC">
              <w:rPr>
                <w:color w:val="000000" w:themeColor="text1"/>
              </w:rPr>
              <w:t>as a result of</w:t>
            </w:r>
            <w:proofErr w:type="gramEnd"/>
            <w:r w:rsidRPr="008C71BC">
              <w:rPr>
                <w:color w:val="000000" w:themeColor="text1"/>
              </w:rPr>
              <w:t xml:space="preserve"> operations, forecast of predicted revenue for the benefitting area of the operation over its lifetime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1821DAFB" w:rsidR="005A416C" w:rsidRPr="003B1DA3" w:rsidRDefault="000304FF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>
              <w:rPr>
                <w:b/>
                <w:bCs/>
                <w:color w:val="000000" w:themeColor="text1"/>
              </w:rPr>
              <w:t>the economic outcomes and impacts of your initiative, particularly those that directly address the issues/shortfalls initially identified</w:t>
            </w:r>
            <w:r w:rsidR="0044230B">
              <w:rPr>
                <w:b/>
                <w:bCs/>
                <w:color w:val="000000" w:themeColor="text1"/>
              </w:rPr>
              <w:t xml:space="preserve"> in the jurisdiction you are based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637F28B5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A0EDF">
              <w:rPr>
                <w:b/>
                <w:bCs/>
                <w:color w:val="000000" w:themeColor="text1"/>
              </w:rPr>
              <w:t>Government and Community Benefits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322FA45C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780B795B" w14:textId="5A01156C" w:rsidR="00056A03" w:rsidRPr="00056A03" w:rsidRDefault="00056A03" w:rsidP="00056A03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 xml:space="preserve">Describe your consultative approaches and relationships at </w:t>
            </w:r>
            <w:r w:rsidR="003743D3">
              <w:rPr>
                <w:color w:val="000000" w:themeColor="text1"/>
              </w:rPr>
              <w:t>local community</w:t>
            </w:r>
            <w:r w:rsidR="00C536A1">
              <w:rPr>
                <w:color w:val="000000" w:themeColor="text1"/>
              </w:rPr>
              <w:t xml:space="preserve">, local </w:t>
            </w:r>
            <w:r w:rsidR="003743D3">
              <w:rPr>
                <w:color w:val="000000" w:themeColor="text1"/>
              </w:rPr>
              <w:t>government</w:t>
            </w:r>
            <w:r w:rsidR="008D3D6D">
              <w:rPr>
                <w:color w:val="000000" w:themeColor="text1"/>
              </w:rPr>
              <w:t>, regional government,</w:t>
            </w:r>
            <w:r w:rsidR="003743D3">
              <w:rPr>
                <w:color w:val="000000" w:themeColor="text1"/>
              </w:rPr>
              <w:t xml:space="preserve"> </w:t>
            </w:r>
            <w:r w:rsidRPr="00056A03">
              <w:rPr>
                <w:color w:val="000000" w:themeColor="text1"/>
              </w:rPr>
              <w:t>national government levels</w:t>
            </w:r>
          </w:p>
          <w:p w14:paraId="5D633210" w14:textId="5AA1A414" w:rsidR="00D36DBC" w:rsidRDefault="00056A03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>Demonstrated development approaches i.e. investing</w:t>
            </w:r>
            <w:r w:rsidR="00E21E43">
              <w:rPr>
                <w:color w:val="000000" w:themeColor="text1"/>
              </w:rPr>
              <w:t>/fostering</w:t>
            </w:r>
            <w:r w:rsidRPr="00056A03">
              <w:rPr>
                <w:color w:val="000000" w:themeColor="text1"/>
              </w:rPr>
              <w:t xml:space="preserve"> local capabilities</w:t>
            </w:r>
            <w:r w:rsidR="00E21E43">
              <w:rPr>
                <w:color w:val="000000" w:themeColor="text1"/>
              </w:rPr>
              <w:t xml:space="preserve"> and skills</w:t>
            </w:r>
          </w:p>
          <w:p w14:paraId="19D658E6" w14:textId="0A17A838" w:rsidR="00DE141C" w:rsidRDefault="00056A03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36DBC">
              <w:rPr>
                <w:color w:val="000000" w:themeColor="text1"/>
              </w:rPr>
              <w:t>Demonstrat</w:t>
            </w:r>
            <w:r w:rsidR="00D73136">
              <w:rPr>
                <w:color w:val="000000" w:themeColor="text1"/>
              </w:rPr>
              <w:t>ion of a positive</w:t>
            </w:r>
            <w:r w:rsidR="0058175B">
              <w:rPr>
                <w:color w:val="000000" w:themeColor="text1"/>
              </w:rPr>
              <w:t xml:space="preserve"> impact</w:t>
            </w:r>
            <w:r w:rsidR="00B97ED5">
              <w:rPr>
                <w:color w:val="000000" w:themeColor="text1"/>
              </w:rPr>
              <w:t xml:space="preserve">. </w:t>
            </w:r>
            <w:r w:rsidR="00B97ED5" w:rsidRPr="00B97ED5">
              <w:rPr>
                <w:b/>
                <w:bCs/>
                <w:color w:val="000000" w:themeColor="text1"/>
              </w:rPr>
              <w:t>THIS INCLUDES, BUT IS NOT LIMITED TO:</w:t>
            </w:r>
            <w:r w:rsidR="00B97ED5">
              <w:rPr>
                <w:color w:val="000000" w:themeColor="text1"/>
              </w:rPr>
              <w:t xml:space="preserve"> community, infrastructure, education etc. </w:t>
            </w:r>
          </w:p>
          <w:p w14:paraId="1EA19D4D" w14:textId="481E7D66" w:rsidR="00F52441" w:rsidRPr="00D36DBC" w:rsidRDefault="00ED77E6" w:rsidP="00D36DB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If applicable, demonstrated </w:t>
            </w:r>
            <w:r w:rsidR="00EF4815">
              <w:rPr>
                <w:color w:val="000000" w:themeColor="text1"/>
              </w:rPr>
              <w:t>approach</w:t>
            </w:r>
            <w:r w:rsidR="00150406">
              <w:rPr>
                <w:color w:val="000000" w:themeColor="text1"/>
              </w:rPr>
              <w:t xml:space="preserve"> to overcome barriers to entry in the operating jurisdiction</w:t>
            </w:r>
            <w:r w:rsidR="005423C5">
              <w:rPr>
                <w:color w:val="000000" w:themeColor="text1"/>
              </w:rPr>
              <w:t xml:space="preserve">, </w:t>
            </w:r>
            <w:r w:rsidR="00AD20B6">
              <w:rPr>
                <w:color w:val="000000" w:themeColor="text1"/>
              </w:rPr>
              <w:t>enabling</w:t>
            </w:r>
            <w:r w:rsidR="00F52441" w:rsidRPr="008C71BC">
              <w:rPr>
                <w:color w:val="000000" w:themeColor="text1"/>
              </w:rPr>
              <w:t xml:space="preserve"> </w:t>
            </w:r>
            <w:r w:rsidR="00AD20B6">
              <w:rPr>
                <w:color w:val="000000" w:themeColor="text1"/>
              </w:rPr>
              <w:t xml:space="preserve">future </w:t>
            </w:r>
            <w:r w:rsidR="00F52441" w:rsidRPr="008C71BC">
              <w:rPr>
                <w:color w:val="000000" w:themeColor="text1"/>
              </w:rPr>
              <w:t>operators</w:t>
            </w:r>
            <w:r w:rsidR="00AD20B6">
              <w:rPr>
                <w:color w:val="000000" w:themeColor="text1"/>
              </w:rPr>
              <w:t xml:space="preserve"> the ability</w:t>
            </w:r>
            <w:r w:rsidR="00F52441" w:rsidRPr="008C71BC">
              <w:rPr>
                <w:color w:val="000000" w:themeColor="text1"/>
              </w:rPr>
              <w:t xml:space="preserve"> to follow suit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4D242385" w:rsidR="00DE141C" w:rsidRPr="003B1DA3" w:rsidRDefault="00DE141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 xml:space="preserve">the </w:t>
            </w:r>
            <w:r w:rsidR="000304FF">
              <w:rPr>
                <w:b/>
                <w:bCs/>
                <w:color w:val="000000" w:themeColor="text1"/>
              </w:rPr>
              <w:t xml:space="preserve">social/governmental </w:t>
            </w:r>
            <w:r w:rsidR="00A852D9">
              <w:rPr>
                <w:b/>
                <w:bCs/>
                <w:color w:val="000000" w:themeColor="text1"/>
              </w:rPr>
              <w:t>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</w:t>
            </w:r>
            <w:r w:rsidR="0044230B">
              <w:rPr>
                <w:b/>
                <w:bCs/>
                <w:color w:val="000000" w:themeColor="text1"/>
              </w:rPr>
              <w:t>identified in the jurisdiction you are based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29F32F6B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D42E62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44D9C7B" w14:textId="77777777" w:rsidR="005B10FF" w:rsidRDefault="005B10FF" w:rsidP="005B10FF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14:paraId="5F724230" w14:textId="264B06C9" w:rsidR="00012CB9" w:rsidRPr="00C2535B" w:rsidRDefault="005B10FF" w:rsidP="005B10FF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OR add your resources directly into AAMEG’s Drive as a folder with your Company name, in the relevant category folder: </w:t>
            </w:r>
            <w:hyperlink r:id="rId12" w:history="1">
              <w:r w:rsidR="0062610D" w:rsidRPr="0062610D">
                <w:rPr>
                  <w:rStyle w:val="Hyperlink"/>
                  <w:b/>
                  <w:bCs/>
                </w:rPr>
                <w:t>OPERATIONAL EXCELLENCE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5B90AE2" w14:textId="77777777" w:rsidR="00BF2BC9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14:paraId="36E3567F" w14:textId="77777777" w:rsidR="00BF2BC9" w:rsidRPr="005F5D5A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14:paraId="4A7A0A2C" w14:textId="77777777" w:rsidR="00BF2BC9" w:rsidRPr="005F5D5A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46E51120" w14:textId="77777777" w:rsidR="00BF2BC9" w:rsidRPr="005F5D5A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CCEDBFA" w14:textId="41C7DB78" w:rsidR="00BF2BC9" w:rsidRPr="005F5D5A" w:rsidRDefault="00BF2BC9" w:rsidP="00BF2BC9">
            <w:pPr>
              <w:rPr>
                <w:b/>
                <w:bCs/>
              </w:rPr>
            </w:pPr>
            <w:r>
              <w:rPr>
                <w:b/>
                <w:bCs/>
              </w:rPr>
              <w:t>How you demonstrate operational excellence</w:t>
            </w:r>
          </w:p>
          <w:p w14:paraId="06DA007B" w14:textId="77777777" w:rsidR="00BF2BC9" w:rsidRDefault="00BF2BC9" w:rsidP="00BF2BC9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74512F6B" w14:textId="77777777" w:rsidR="00BF2BC9" w:rsidRPr="005F5D5A" w:rsidRDefault="00BF2BC9" w:rsidP="00BF2BC9">
            <w:pPr>
              <w:rPr>
                <w:b/>
                <w:bCs/>
              </w:rPr>
            </w:pPr>
          </w:p>
          <w:p w14:paraId="10F9A59A" w14:textId="699519AC" w:rsidR="00012CB9" w:rsidRDefault="00BF2BC9" w:rsidP="00BF2BC9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1ACC89E1" w14:textId="676262B1" w:rsidR="00FF4D01" w:rsidRPr="00012CB9" w:rsidRDefault="00FF4D01" w:rsidP="00FF4D01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BY</w:t>
      </w:r>
      <w:r w:rsidR="00172640">
        <w:rPr>
          <w:b/>
          <w:bCs/>
          <w:sz w:val="28"/>
          <w:szCs w:val="28"/>
        </w:rPr>
        <w:t xml:space="preserve"> TUESDAY</w:t>
      </w:r>
      <w:r>
        <w:rPr>
          <w:b/>
          <w:bCs/>
          <w:sz w:val="28"/>
          <w:szCs w:val="28"/>
        </w:rPr>
        <w:t xml:space="preserve">, </w:t>
      </w:r>
      <w:r w:rsidR="00172640">
        <w:rPr>
          <w:b/>
          <w:bCs/>
          <w:sz w:val="28"/>
          <w:szCs w:val="28"/>
        </w:rPr>
        <w:t xml:space="preserve">15 JULY </w:t>
      </w:r>
      <w:r>
        <w:rPr>
          <w:b/>
          <w:bCs/>
          <w:sz w:val="28"/>
          <w:szCs w:val="28"/>
        </w:rPr>
        <w:t>2025.</w:t>
      </w:r>
    </w:p>
    <w:p w14:paraId="1826F844" w14:textId="4210B79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A0BA" w14:textId="77777777" w:rsidR="00B70B40" w:rsidRDefault="00B70B40" w:rsidP="001B6643">
      <w:r>
        <w:separator/>
      </w:r>
    </w:p>
  </w:endnote>
  <w:endnote w:type="continuationSeparator" w:id="0">
    <w:p w14:paraId="28EEC563" w14:textId="77777777" w:rsidR="00B70B40" w:rsidRDefault="00B70B40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A2EFEDA-BFDA-B340-98D6-7F78C1A6C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7E7615-4771-9941-8992-F1C1FACC7314}"/>
    <w:embedBold r:id="rId3" w:fontKey="{11C4EAE5-E5E5-7546-90DB-01D677E9F7C0}"/>
    <w:embedItalic r:id="rId4" w:fontKey="{1BF2D177-639D-CA45-AE52-5609313B94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46E7BE4-9B22-D345-99A9-704D91DBBC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473312D-1A0B-F542-AFC8-7B4DEF40293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64C80A5D-E9E2-7C4F-B92A-B817A2736BC2}"/>
    <w:embedBold r:id="rId8" w:fontKey="{6EF12726-07A8-974A-BE90-D3B9E6DDAC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19B0EF6-B12E-F546-BDB9-1E2DC37E2197}"/>
    <w:embedBold r:id="rId10" w:fontKey="{3855EB00-59EF-C84B-A762-82EFDAA88EF3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6513B9F-9423-804C-8B55-7FDC47446E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654B46F4-51BD-524D-AAD6-0E59FC095C16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1D7EFAF5-D031-2F43-964C-0488B6FFF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0EB5A" w14:textId="77777777" w:rsidR="00B70B40" w:rsidRDefault="00B70B40" w:rsidP="001B6643">
      <w:r>
        <w:separator/>
      </w:r>
    </w:p>
  </w:footnote>
  <w:footnote w:type="continuationSeparator" w:id="0">
    <w:p w14:paraId="74827B02" w14:textId="77777777" w:rsidR="00B70B40" w:rsidRDefault="00B70B40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4BB0"/>
    <w:rsid w:val="00017DA9"/>
    <w:rsid w:val="000304FF"/>
    <w:rsid w:val="000419A4"/>
    <w:rsid w:val="00041D26"/>
    <w:rsid w:val="00042BA1"/>
    <w:rsid w:val="00045C94"/>
    <w:rsid w:val="00054BAA"/>
    <w:rsid w:val="00054DA7"/>
    <w:rsid w:val="00056102"/>
    <w:rsid w:val="0005662C"/>
    <w:rsid w:val="00056A03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1561"/>
    <w:rsid w:val="0010363F"/>
    <w:rsid w:val="00103F94"/>
    <w:rsid w:val="00115230"/>
    <w:rsid w:val="0011701C"/>
    <w:rsid w:val="00120574"/>
    <w:rsid w:val="00122879"/>
    <w:rsid w:val="00125529"/>
    <w:rsid w:val="00131A0E"/>
    <w:rsid w:val="00132586"/>
    <w:rsid w:val="001348D3"/>
    <w:rsid w:val="00140B4E"/>
    <w:rsid w:val="00143139"/>
    <w:rsid w:val="00146C6B"/>
    <w:rsid w:val="00150406"/>
    <w:rsid w:val="00153791"/>
    <w:rsid w:val="00155034"/>
    <w:rsid w:val="00164E34"/>
    <w:rsid w:val="0016587A"/>
    <w:rsid w:val="00172640"/>
    <w:rsid w:val="0017642F"/>
    <w:rsid w:val="00183CE2"/>
    <w:rsid w:val="001854AB"/>
    <w:rsid w:val="001857FE"/>
    <w:rsid w:val="001865F8"/>
    <w:rsid w:val="001915D2"/>
    <w:rsid w:val="00195357"/>
    <w:rsid w:val="001B358D"/>
    <w:rsid w:val="001B6643"/>
    <w:rsid w:val="001B6CFC"/>
    <w:rsid w:val="001B7283"/>
    <w:rsid w:val="001C465A"/>
    <w:rsid w:val="001D1AD6"/>
    <w:rsid w:val="001D4A6A"/>
    <w:rsid w:val="001D5CD4"/>
    <w:rsid w:val="001F20A9"/>
    <w:rsid w:val="001F275C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079D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72CA5"/>
    <w:rsid w:val="003743D3"/>
    <w:rsid w:val="0038361F"/>
    <w:rsid w:val="00384809"/>
    <w:rsid w:val="003868F8"/>
    <w:rsid w:val="00393472"/>
    <w:rsid w:val="003A207E"/>
    <w:rsid w:val="003A317D"/>
    <w:rsid w:val="003A3406"/>
    <w:rsid w:val="003A4D37"/>
    <w:rsid w:val="003B2A49"/>
    <w:rsid w:val="003B5594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18B7"/>
    <w:rsid w:val="00407695"/>
    <w:rsid w:val="00415636"/>
    <w:rsid w:val="00415A4D"/>
    <w:rsid w:val="00424973"/>
    <w:rsid w:val="0043047B"/>
    <w:rsid w:val="004307B9"/>
    <w:rsid w:val="00431B0E"/>
    <w:rsid w:val="004340A2"/>
    <w:rsid w:val="004409E5"/>
    <w:rsid w:val="0044230B"/>
    <w:rsid w:val="004441C2"/>
    <w:rsid w:val="00445A4F"/>
    <w:rsid w:val="004467BA"/>
    <w:rsid w:val="004569A5"/>
    <w:rsid w:val="004657F4"/>
    <w:rsid w:val="00465907"/>
    <w:rsid w:val="00467DF4"/>
    <w:rsid w:val="00471614"/>
    <w:rsid w:val="00472730"/>
    <w:rsid w:val="0047299A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36A45"/>
    <w:rsid w:val="00541E1A"/>
    <w:rsid w:val="005423C5"/>
    <w:rsid w:val="00542A5B"/>
    <w:rsid w:val="00542BFC"/>
    <w:rsid w:val="00552FEA"/>
    <w:rsid w:val="00560CB8"/>
    <w:rsid w:val="0056157D"/>
    <w:rsid w:val="00563521"/>
    <w:rsid w:val="00575386"/>
    <w:rsid w:val="00575FD1"/>
    <w:rsid w:val="0058043A"/>
    <w:rsid w:val="0058175B"/>
    <w:rsid w:val="00590106"/>
    <w:rsid w:val="00590D2F"/>
    <w:rsid w:val="00591BB7"/>
    <w:rsid w:val="005A416C"/>
    <w:rsid w:val="005A64C0"/>
    <w:rsid w:val="005A6C53"/>
    <w:rsid w:val="005B039F"/>
    <w:rsid w:val="005B07A8"/>
    <w:rsid w:val="005B10FF"/>
    <w:rsid w:val="005B519D"/>
    <w:rsid w:val="005C0730"/>
    <w:rsid w:val="005C1B81"/>
    <w:rsid w:val="005C25C9"/>
    <w:rsid w:val="005C4191"/>
    <w:rsid w:val="005C499B"/>
    <w:rsid w:val="005C6751"/>
    <w:rsid w:val="005E2B27"/>
    <w:rsid w:val="005E5907"/>
    <w:rsid w:val="005F1CDC"/>
    <w:rsid w:val="005F595E"/>
    <w:rsid w:val="005F73DB"/>
    <w:rsid w:val="0060028D"/>
    <w:rsid w:val="0062276E"/>
    <w:rsid w:val="0062408C"/>
    <w:rsid w:val="00624B3C"/>
    <w:rsid w:val="0062610D"/>
    <w:rsid w:val="00627299"/>
    <w:rsid w:val="00633829"/>
    <w:rsid w:val="00642CD8"/>
    <w:rsid w:val="00643297"/>
    <w:rsid w:val="006437F9"/>
    <w:rsid w:val="00643DF1"/>
    <w:rsid w:val="0065333D"/>
    <w:rsid w:val="00662A23"/>
    <w:rsid w:val="00665387"/>
    <w:rsid w:val="00670DBC"/>
    <w:rsid w:val="00681F27"/>
    <w:rsid w:val="00682892"/>
    <w:rsid w:val="00682C80"/>
    <w:rsid w:val="00696780"/>
    <w:rsid w:val="006A683E"/>
    <w:rsid w:val="006A698E"/>
    <w:rsid w:val="006A6DFA"/>
    <w:rsid w:val="006A7B4A"/>
    <w:rsid w:val="006B079B"/>
    <w:rsid w:val="006D317F"/>
    <w:rsid w:val="006D3D28"/>
    <w:rsid w:val="006D7D08"/>
    <w:rsid w:val="006E0446"/>
    <w:rsid w:val="006E15FE"/>
    <w:rsid w:val="006E2598"/>
    <w:rsid w:val="006F2806"/>
    <w:rsid w:val="006F3A1F"/>
    <w:rsid w:val="006F43EB"/>
    <w:rsid w:val="007001C6"/>
    <w:rsid w:val="00710FB1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27E4"/>
    <w:rsid w:val="007839A4"/>
    <w:rsid w:val="00784BC6"/>
    <w:rsid w:val="00786DBD"/>
    <w:rsid w:val="0079023A"/>
    <w:rsid w:val="007928EB"/>
    <w:rsid w:val="007A2548"/>
    <w:rsid w:val="007A7D8E"/>
    <w:rsid w:val="007B0D94"/>
    <w:rsid w:val="007B1A86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9B5"/>
    <w:rsid w:val="008864DF"/>
    <w:rsid w:val="00892357"/>
    <w:rsid w:val="00892729"/>
    <w:rsid w:val="00893487"/>
    <w:rsid w:val="00893A7B"/>
    <w:rsid w:val="008A3333"/>
    <w:rsid w:val="008A3C24"/>
    <w:rsid w:val="008B0CD9"/>
    <w:rsid w:val="008B1997"/>
    <w:rsid w:val="008B4618"/>
    <w:rsid w:val="008B4B05"/>
    <w:rsid w:val="008B6925"/>
    <w:rsid w:val="008C3696"/>
    <w:rsid w:val="008C4136"/>
    <w:rsid w:val="008C71BC"/>
    <w:rsid w:val="008D160D"/>
    <w:rsid w:val="008D3D6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0FD9"/>
    <w:rsid w:val="0092784E"/>
    <w:rsid w:val="00931920"/>
    <w:rsid w:val="00931B72"/>
    <w:rsid w:val="00931EAC"/>
    <w:rsid w:val="00933528"/>
    <w:rsid w:val="00935845"/>
    <w:rsid w:val="009531D7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68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20B6"/>
    <w:rsid w:val="00AD7FEA"/>
    <w:rsid w:val="00AE00B5"/>
    <w:rsid w:val="00AE02CA"/>
    <w:rsid w:val="00AE1CF6"/>
    <w:rsid w:val="00AE65A7"/>
    <w:rsid w:val="00AF118E"/>
    <w:rsid w:val="00AF4DA8"/>
    <w:rsid w:val="00AF75BA"/>
    <w:rsid w:val="00B02573"/>
    <w:rsid w:val="00B11F45"/>
    <w:rsid w:val="00B125AB"/>
    <w:rsid w:val="00B13404"/>
    <w:rsid w:val="00B15C56"/>
    <w:rsid w:val="00B164BE"/>
    <w:rsid w:val="00B20636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40"/>
    <w:rsid w:val="00B70BAD"/>
    <w:rsid w:val="00B71893"/>
    <w:rsid w:val="00B729AC"/>
    <w:rsid w:val="00B74C80"/>
    <w:rsid w:val="00B8061F"/>
    <w:rsid w:val="00B84F77"/>
    <w:rsid w:val="00B85824"/>
    <w:rsid w:val="00B929CB"/>
    <w:rsid w:val="00B96516"/>
    <w:rsid w:val="00B979F6"/>
    <w:rsid w:val="00B97ED5"/>
    <w:rsid w:val="00BA0EDF"/>
    <w:rsid w:val="00BA5EAA"/>
    <w:rsid w:val="00BB3C3B"/>
    <w:rsid w:val="00BB6856"/>
    <w:rsid w:val="00BC287F"/>
    <w:rsid w:val="00BD0037"/>
    <w:rsid w:val="00BD1ACA"/>
    <w:rsid w:val="00BD352B"/>
    <w:rsid w:val="00BE1064"/>
    <w:rsid w:val="00BE1E63"/>
    <w:rsid w:val="00BE6981"/>
    <w:rsid w:val="00BF0800"/>
    <w:rsid w:val="00BF2BC9"/>
    <w:rsid w:val="00BF306E"/>
    <w:rsid w:val="00C02F5B"/>
    <w:rsid w:val="00C051EC"/>
    <w:rsid w:val="00C1057E"/>
    <w:rsid w:val="00C32B57"/>
    <w:rsid w:val="00C44D5C"/>
    <w:rsid w:val="00C536A1"/>
    <w:rsid w:val="00C5756E"/>
    <w:rsid w:val="00C652E8"/>
    <w:rsid w:val="00C72212"/>
    <w:rsid w:val="00C7337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0738"/>
    <w:rsid w:val="00D01BDC"/>
    <w:rsid w:val="00D100B8"/>
    <w:rsid w:val="00D102B8"/>
    <w:rsid w:val="00D17524"/>
    <w:rsid w:val="00D2234A"/>
    <w:rsid w:val="00D36DBC"/>
    <w:rsid w:val="00D42E62"/>
    <w:rsid w:val="00D47DFC"/>
    <w:rsid w:val="00D54EE9"/>
    <w:rsid w:val="00D57913"/>
    <w:rsid w:val="00D61048"/>
    <w:rsid w:val="00D629B2"/>
    <w:rsid w:val="00D6741C"/>
    <w:rsid w:val="00D73136"/>
    <w:rsid w:val="00D759DF"/>
    <w:rsid w:val="00D81EEC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C2129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1E43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72E15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D77E6"/>
    <w:rsid w:val="00EE16D0"/>
    <w:rsid w:val="00EE5876"/>
    <w:rsid w:val="00EF1D56"/>
    <w:rsid w:val="00EF4815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27A31"/>
    <w:rsid w:val="00F32D70"/>
    <w:rsid w:val="00F33609"/>
    <w:rsid w:val="00F4292E"/>
    <w:rsid w:val="00F42E31"/>
    <w:rsid w:val="00F4571D"/>
    <w:rsid w:val="00F467C7"/>
    <w:rsid w:val="00F509D5"/>
    <w:rsid w:val="00F52441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F4D01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KXd8qhyab4f9A1Eo8cJ9Y6E05ZKdO3V2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0</TotalTime>
  <Pages>7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2</cp:revision>
  <cp:lastPrinted>2021-04-11T12:12:00Z</cp:lastPrinted>
  <dcterms:created xsi:type="dcterms:W3CDTF">2025-06-16T07:25:00Z</dcterms:created>
  <dcterms:modified xsi:type="dcterms:W3CDTF">2025-06-16T07:25:00Z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12200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{"FileActivityType":"9","FileActivityTimeStamp":"2025-06-16T07:25:48.923Z","FileActivityUsersOnPage":[{"DisplayName":"Noah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