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28213" w14:textId="5536D37D" w:rsidR="00012CB9" w:rsidRDefault="00012CB9" w:rsidP="00012CB9">
      <w:pPr>
        <w:pStyle w:val="Heading2"/>
        <w:rPr>
          <w:color w:val="00506E"/>
        </w:rPr>
      </w:pPr>
      <w:r>
        <w:t>The</w:t>
      </w:r>
      <w:r w:rsidR="00627299">
        <w:t xml:space="preserve"> 2025</w:t>
      </w:r>
      <w:r>
        <w:t xml:space="preserve"> </w:t>
      </w:r>
      <w:r w:rsidRPr="00B82C19">
        <w:t>AAMEG</w:t>
      </w:r>
      <w:r>
        <w:t xml:space="preserve"> </w:t>
      </w:r>
      <w:r w:rsidRPr="00B82C19">
        <w:t>Award</w:t>
      </w:r>
      <w:r w:rsidR="00627299">
        <w:t>S</w:t>
      </w:r>
      <w:r w:rsidRPr="00B82C19">
        <w:t xml:space="preserve"> Submission </w:t>
      </w:r>
      <w:r>
        <w:t>Form for the following category:</w:t>
      </w:r>
    </w:p>
    <w:p w14:paraId="2F35058B" w14:textId="2CDA88E5" w:rsidR="00012CB9" w:rsidRDefault="00342EB6" w:rsidP="00012CB9">
      <w:pPr>
        <w:pStyle w:val="Heading1"/>
      </w:pPr>
      <w:r>
        <w:t xml:space="preserve">Excellence in </w:t>
      </w:r>
      <w:r w:rsidR="00FE2324">
        <w:t>Innovation</w:t>
      </w:r>
    </w:p>
    <w:p w14:paraId="65F79DDC" w14:textId="0AA4F893" w:rsidR="00012CB9" w:rsidRPr="00FA6A18" w:rsidRDefault="00012CB9" w:rsidP="00012CB9">
      <w:pPr>
        <w:rPr>
          <w:sz w:val="24"/>
          <w:szCs w:val="24"/>
        </w:rPr>
      </w:pPr>
      <w:r w:rsidRPr="00FA6A18">
        <w:rPr>
          <w:shd w:val="clear" w:color="auto" w:fill="FFFFFF"/>
        </w:rPr>
        <w:t>Thank you for your interest in nominating for the 202</w:t>
      </w:r>
      <w:r w:rsidR="00342EB6">
        <w:rPr>
          <w:shd w:val="clear" w:color="auto" w:fill="FFFFFF"/>
        </w:rPr>
        <w:t>5</w:t>
      </w:r>
      <w:r w:rsidRPr="00FA6A18">
        <w:rPr>
          <w:shd w:val="clear" w:color="auto" w:fill="FFFFFF"/>
        </w:rPr>
        <w:t xml:space="preserve"> AAMEG Awards.</w:t>
      </w:r>
    </w:p>
    <w:p w14:paraId="3726CD85" w14:textId="770540FA" w:rsidR="00435532" w:rsidRPr="00435532" w:rsidRDefault="00435532" w:rsidP="00435532">
      <w:pPr>
        <w:rPr>
          <w:lang w:val="en-US"/>
        </w:rPr>
      </w:pPr>
      <w:r w:rsidRPr="00435532">
        <w:rPr>
          <w:lang w:val="en-US"/>
        </w:rPr>
        <w:t xml:space="preserve">This award </w:t>
      </w:r>
      <w:proofErr w:type="spellStart"/>
      <w:r w:rsidRPr="00435532">
        <w:rPr>
          <w:lang w:val="en-US"/>
        </w:rPr>
        <w:t>recognises</w:t>
      </w:r>
      <w:proofErr w:type="spellEnd"/>
      <w:r w:rsidRPr="00435532">
        <w:rPr>
          <w:lang w:val="en-US"/>
        </w:rPr>
        <w:t xml:space="preserve"> innovation from </w:t>
      </w:r>
      <w:r w:rsidR="000340BF">
        <w:rPr>
          <w:lang w:val="en-US"/>
        </w:rPr>
        <w:t>resource sector</w:t>
      </w:r>
      <w:r w:rsidRPr="00435532">
        <w:rPr>
          <w:lang w:val="en-US"/>
        </w:rPr>
        <w:t xml:space="preserve"> companies that address critical challenges and create meaningful change. It celebrates </w:t>
      </w:r>
      <w:r w:rsidR="007717E5">
        <w:rPr>
          <w:lang w:val="en-US"/>
        </w:rPr>
        <w:t xml:space="preserve">innovation in </w:t>
      </w:r>
      <w:r w:rsidRPr="00435532">
        <w:rPr>
          <w:lang w:val="en-US"/>
        </w:rPr>
        <w:t>technology, process, or service advancements that</w:t>
      </w:r>
      <w:r w:rsidR="00B93C81">
        <w:rPr>
          <w:lang w:val="en-US"/>
        </w:rPr>
        <w:t xml:space="preserve"> address an identified need</w:t>
      </w:r>
      <w:r w:rsidRPr="00435532">
        <w:rPr>
          <w:lang w:val="en-US"/>
        </w:rPr>
        <w:t>.</w:t>
      </w:r>
    </w:p>
    <w:p w14:paraId="4E807EF4" w14:textId="77777777" w:rsidR="00012CB9" w:rsidRPr="00FA6A18" w:rsidRDefault="00012CB9" w:rsidP="00012CB9">
      <w:proofErr w:type="gramStart"/>
      <w:r w:rsidRPr="00FA6A18">
        <w:rPr>
          <w:shd w:val="clear" w:color="auto" w:fill="FFFFFF"/>
        </w:rPr>
        <w:t>In order to</w:t>
      </w:r>
      <w:proofErr w:type="gramEnd"/>
      <w:r w:rsidRPr="00FA6A18">
        <w:rPr>
          <w:shd w:val="clear" w:color="auto" w:fill="FFFFFF"/>
        </w:rPr>
        <w:t xml:space="preserve"> keep nominations fair and human, submissions will be run through AI detection software.</w:t>
      </w:r>
    </w:p>
    <w:p w14:paraId="32932AF0" w14:textId="77777777" w:rsidR="00012CB9" w:rsidRPr="00FA6A18" w:rsidRDefault="00012CB9" w:rsidP="00012CB9">
      <w:r w:rsidRPr="00FA6A18">
        <w:t>All the best,</w:t>
      </w:r>
    </w:p>
    <w:p w14:paraId="52E2F9ED" w14:textId="30AC202F" w:rsidR="00012CB9" w:rsidRPr="00FA6A18" w:rsidRDefault="00012CB9" w:rsidP="00012CB9">
      <w:r>
        <w:t>Doug Horak</w:t>
      </w:r>
      <w:r w:rsidRPr="00FA6A18">
        <w:br/>
        <w:t>CEO</w:t>
      </w:r>
      <w:r w:rsidRPr="00FA6A18">
        <w:br/>
      </w:r>
      <w:hyperlink r:id="rId11" w:history="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14:paraId="689AD089" w14:textId="77777777" w:rsidR="00012CB9" w:rsidRDefault="00012CB9" w:rsidP="00012CB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14:paraId="0D621ED0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3F1700" w14:textId="77777777" w:rsidR="00012CB9" w:rsidRPr="00355503" w:rsidRDefault="00012CB9" w:rsidP="0001638D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14:paraId="3BC5ED8E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4D3CE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 xml:space="preserve">I hereby declare the information </w:t>
            </w:r>
            <w:proofErr w:type="gramStart"/>
            <w:r w:rsidRPr="0070742F">
              <w:rPr>
                <w:bCs/>
                <w:color w:val="000000" w:themeColor="text1"/>
              </w:rPr>
              <w:t>enclosed herein</w:t>
            </w:r>
            <w:proofErr w:type="gramEnd"/>
            <w:r w:rsidRPr="0070742F">
              <w:rPr>
                <w:bCs/>
                <w:color w:val="000000" w:themeColor="text1"/>
              </w:rPr>
              <w:t xml:space="preserve"> and all attachments to be true and complete to the best of my knowledge.</w:t>
            </w:r>
          </w:p>
          <w:p w14:paraId="537E28D4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14:paraId="29F12030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14:paraId="226C9CBE" w14:textId="77777777" w:rsidR="00012CB9" w:rsidRDefault="00012CB9" w:rsidP="0001638D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14:paraId="22727F14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33D5" w14:textId="77777777" w:rsidR="00012CB9" w:rsidRDefault="00012CB9" w:rsidP="0001638D">
            <w:r>
              <w:t>Multiple Choice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44A6" w14:textId="77777777" w:rsidR="00012CB9" w:rsidRDefault="00012CB9" w:rsidP="0001638D">
            <w:r>
              <w:t>I Agree</w:t>
            </w:r>
          </w:p>
        </w:tc>
      </w:tr>
      <w:tr w:rsidR="00012CB9" w14:paraId="56541826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F5E3" w14:textId="77777777" w:rsidR="00012CB9" w:rsidRDefault="00012CB9" w:rsidP="0001638D"/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D438" w14:textId="77777777" w:rsidR="00012CB9" w:rsidRDefault="00012CB9" w:rsidP="0001638D">
            <w:r>
              <w:t>I Disagree</w:t>
            </w:r>
          </w:p>
        </w:tc>
      </w:tr>
    </w:tbl>
    <w:p w14:paraId="732F3F4C" w14:textId="77777777" w:rsidR="00012CB9" w:rsidRDefault="00012CB9" w:rsidP="00012CB9"/>
    <w:p w14:paraId="60087CC4" w14:textId="3C6AB291" w:rsidR="00012CB9" w:rsidRPr="00E53E08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14:paraId="1C0C021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40A74A23" w14:textId="1A102B63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lastRenderedPageBreak/>
              <w:t>It is essential that your initiative was active in 202</w:t>
            </w:r>
            <w:r w:rsidR="00D6741C">
              <w:rPr>
                <w:b/>
                <w:color w:val="000000" w:themeColor="text1"/>
              </w:rPr>
              <w:t>4</w:t>
            </w:r>
            <w:r>
              <w:rPr>
                <w:b/>
                <w:color w:val="000000" w:themeColor="text1"/>
              </w:rPr>
              <w:t xml:space="preserve"> or 202</w:t>
            </w:r>
            <w:r w:rsidR="00D6741C">
              <w:rPr>
                <w:b/>
                <w:color w:val="000000" w:themeColor="text1"/>
              </w:rPr>
              <w:t>5</w:t>
            </w:r>
            <w:r>
              <w:rPr>
                <w:b/>
                <w:color w:val="000000" w:themeColor="text1"/>
              </w:rPr>
              <w:t>.</w:t>
            </w:r>
          </w:p>
          <w:p w14:paraId="6CD3FFD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t>Share the dates your initiative has been live.</w:t>
            </w:r>
          </w:p>
        </w:tc>
      </w:tr>
      <w:tr w:rsidR="00012CB9" w14:paraId="70D523B7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7AAE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2EA4" w14:textId="77777777" w:rsidR="00012CB9" w:rsidRDefault="00012CB9" w:rsidP="0001638D"/>
        </w:tc>
      </w:tr>
      <w:tr w:rsidR="00012CB9" w14:paraId="0542027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BC8110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Organisation Name</w:t>
            </w:r>
          </w:p>
        </w:tc>
      </w:tr>
      <w:tr w:rsidR="00012CB9" w14:paraId="38035EB1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C580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A387" w14:textId="77777777" w:rsidR="00012CB9" w:rsidRDefault="00012CB9" w:rsidP="0001638D"/>
        </w:tc>
      </w:tr>
      <w:tr w:rsidR="00012CB9" w:rsidRPr="00273308" w14:paraId="6618CDE0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4546E4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14:paraId="1602C6C0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E9E8" w14:textId="77777777" w:rsidR="00012CB9" w:rsidRDefault="00012CB9" w:rsidP="0001638D">
            <w:r>
              <w:t>12 words or less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9D3" w14:textId="77777777" w:rsidR="00012CB9" w:rsidRDefault="00012CB9" w:rsidP="0001638D"/>
        </w:tc>
      </w:tr>
      <w:tr w:rsidR="00012CB9" w:rsidRPr="00273308" w14:paraId="31FEB0A5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38F781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</w:p>
        </w:tc>
      </w:tr>
      <w:tr w:rsidR="00012CB9" w14:paraId="028D3514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7C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0D5C" w14:textId="77777777" w:rsidR="00012CB9" w:rsidRDefault="00012CB9" w:rsidP="0001638D"/>
        </w:tc>
      </w:tr>
      <w:tr w:rsidR="00012CB9" w:rsidRPr="00273308" w14:paraId="0F121FAB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E39EBA5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14:paraId="29C57582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9DCA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30D8" w14:textId="77777777" w:rsidR="00012CB9" w:rsidRDefault="00012CB9" w:rsidP="0001638D"/>
        </w:tc>
      </w:tr>
      <w:tr w:rsidR="00012CB9" w:rsidRPr="00273308" w14:paraId="1EBC9F8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739C80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14:paraId="2111AEBD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0F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9A3B" w14:textId="77777777" w:rsidR="00012CB9" w:rsidRDefault="00012CB9" w:rsidP="0001638D"/>
        </w:tc>
      </w:tr>
    </w:tbl>
    <w:p w14:paraId="3E695251" w14:textId="411E0F7D" w:rsidR="00012CB9" w:rsidRDefault="00012CB9" w:rsidP="00012CB9"/>
    <w:p w14:paraId="1DCC4920" w14:textId="2AA1D6AC" w:rsidR="00012CB9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739"/>
      </w:tblGrid>
      <w:tr w:rsidR="00012CB9" w14:paraId="16620AF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987B61B" w14:textId="2F1ECF2B" w:rsidR="00012CB9" w:rsidRPr="00355503" w:rsidRDefault="00012CB9" w:rsidP="0001638D">
            <w:pPr>
              <w:rPr>
                <w:b/>
                <w:color w:val="60B8AD"/>
              </w:rPr>
            </w:pPr>
            <w:r w:rsidRPr="008C69D9">
              <w:rPr>
                <w:b/>
                <w:bCs/>
                <w:color w:val="000000" w:themeColor="text1"/>
              </w:rPr>
              <w:lastRenderedPageBreak/>
              <w:t xml:space="preserve">SECTION 1: </w:t>
            </w:r>
            <w:r w:rsidR="007E6383">
              <w:rPr>
                <w:b/>
                <w:bCs/>
                <w:color w:val="000000" w:themeColor="text1"/>
              </w:rPr>
              <w:t xml:space="preserve">Excellence in </w:t>
            </w:r>
            <w:r w:rsidR="00440F2C">
              <w:rPr>
                <w:b/>
                <w:bCs/>
                <w:color w:val="000000" w:themeColor="text1"/>
              </w:rPr>
              <w:t>Innovation</w:t>
            </w:r>
          </w:p>
        </w:tc>
      </w:tr>
      <w:tr w:rsidR="00012CB9" w14:paraId="65F9B1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C7C4D" w14:textId="770CAF83" w:rsidR="00012CB9" w:rsidRPr="00FF5DE7" w:rsidRDefault="00012CB9" w:rsidP="0001638D">
            <w:pPr>
              <w:rPr>
                <w:color w:val="000000" w:themeColor="text1"/>
              </w:rPr>
            </w:pPr>
            <w:r w:rsidRPr="00FF5DE7">
              <w:rPr>
                <w:color w:val="000000" w:themeColor="text1"/>
              </w:rPr>
              <w:t>Applicants for the “</w:t>
            </w:r>
            <w:r w:rsidR="001030C5">
              <w:rPr>
                <w:color w:val="000000" w:themeColor="text1"/>
              </w:rPr>
              <w:t xml:space="preserve">Excellence in </w:t>
            </w:r>
            <w:r w:rsidR="00440F2C">
              <w:rPr>
                <w:color w:val="000000" w:themeColor="text1"/>
              </w:rPr>
              <w:t>Innovation</w:t>
            </w:r>
            <w:r w:rsidRPr="00FF5DE7">
              <w:rPr>
                <w:color w:val="000000" w:themeColor="text1"/>
              </w:rPr>
              <w:t xml:space="preserve">” </w:t>
            </w:r>
            <w:r w:rsidR="000761FC">
              <w:rPr>
                <w:color w:val="000000" w:themeColor="text1"/>
              </w:rPr>
              <w:t>should</w:t>
            </w:r>
            <w:r w:rsidRPr="00FF5DE7">
              <w:rPr>
                <w:color w:val="000000" w:themeColor="text1"/>
              </w:rPr>
              <w:t xml:space="preserve"> be </w:t>
            </w:r>
            <w:r w:rsidR="00400B78">
              <w:rPr>
                <w:color w:val="000000" w:themeColor="text1"/>
              </w:rPr>
              <w:t>an Australian C</w:t>
            </w:r>
            <w:r w:rsidRPr="00FF5DE7">
              <w:rPr>
                <w:color w:val="000000" w:themeColor="text1"/>
              </w:rPr>
              <w:t xml:space="preserve">ompany </w:t>
            </w:r>
            <w:r w:rsidR="00803167">
              <w:rPr>
                <w:color w:val="000000" w:themeColor="text1"/>
              </w:rPr>
              <w:t xml:space="preserve">or have an affiliation to an Australian Company </w:t>
            </w:r>
            <w:r w:rsidRPr="00FF5DE7">
              <w:rPr>
                <w:color w:val="000000" w:themeColor="text1"/>
              </w:rPr>
              <w:t>exploring/developing for mineral and energy resources in Africa</w:t>
            </w:r>
            <w:r w:rsidR="00AD5408">
              <w:rPr>
                <w:color w:val="000000" w:themeColor="text1"/>
              </w:rPr>
              <w:t>.</w:t>
            </w:r>
          </w:p>
          <w:p w14:paraId="7349817E" w14:textId="77777777" w:rsidR="00012CB9" w:rsidRPr="008C69D9" w:rsidRDefault="00012CB9" w:rsidP="0001638D">
            <w:pPr>
              <w:rPr>
                <w:b/>
                <w:bCs/>
                <w:color w:val="000000" w:themeColor="text1"/>
              </w:rPr>
            </w:pPr>
            <w:r w:rsidRPr="00FF5DE7">
              <w:rPr>
                <w:color w:val="000000" w:themeColor="text1"/>
              </w:rPr>
              <w:t>This award is open to both AAMEG Members and Non-Members</w:t>
            </w:r>
          </w:p>
        </w:tc>
      </w:tr>
      <w:tr w:rsidR="00012CB9" w:rsidRPr="00C2535B" w14:paraId="20E179B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00B69AB" w14:textId="53535F35" w:rsidR="00012CB9" w:rsidRPr="00C2535B" w:rsidRDefault="00393472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What </w:t>
            </w:r>
            <w:proofErr w:type="gramStart"/>
            <w:r>
              <w:rPr>
                <w:b/>
                <w:bCs/>
                <w:color w:val="000000" w:themeColor="text1"/>
              </w:rPr>
              <w:t>are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your area/s of operation?</w:t>
            </w:r>
          </w:p>
        </w:tc>
      </w:tr>
      <w:tr w:rsidR="00012CB9" w14:paraId="645FD1A1" w14:textId="77777777" w:rsidTr="00012CB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7551" w14:textId="73BE8715" w:rsidR="00012CB9" w:rsidRDefault="00012CB9" w:rsidP="0001638D">
            <w:r>
              <w:t>List African Country</w:t>
            </w:r>
            <w:r w:rsidR="00D66AED">
              <w:t>/</w:t>
            </w:r>
            <w:r w:rsidR="00D66AED">
              <w:br/>
              <w:t>Countries</w:t>
            </w: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65E" w14:textId="77777777" w:rsidR="00012CB9" w:rsidRDefault="00012CB9" w:rsidP="0001638D"/>
        </w:tc>
      </w:tr>
      <w:tr w:rsidR="00393472" w14:paraId="60A51880" w14:textId="77777777" w:rsidTr="003B343F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7F4426D" w14:textId="0BD0D5B4" w:rsidR="00393472" w:rsidRDefault="00393472" w:rsidP="0001638D">
            <w:r w:rsidRPr="00F80FE9">
              <w:rPr>
                <w:b/>
                <w:bCs/>
                <w:color w:val="000000" w:themeColor="text1"/>
              </w:rPr>
              <w:t xml:space="preserve">Please provide </w:t>
            </w:r>
            <w:proofErr w:type="gramStart"/>
            <w:r w:rsidRPr="00F80FE9">
              <w:rPr>
                <w:b/>
                <w:bCs/>
                <w:color w:val="000000" w:themeColor="text1"/>
              </w:rPr>
              <w:t>a brief summary</w:t>
            </w:r>
            <w:proofErr w:type="gramEnd"/>
            <w:r w:rsidRPr="00F80FE9">
              <w:rPr>
                <w:b/>
                <w:bCs/>
                <w:color w:val="000000" w:themeColor="text1"/>
              </w:rPr>
              <w:t xml:space="preserve"> of your company. </w:t>
            </w:r>
          </w:p>
        </w:tc>
      </w:tr>
      <w:tr w:rsidR="00393472" w14:paraId="670620F0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AD2C" w14:textId="7AEC863D" w:rsidR="00393472" w:rsidRDefault="00393472" w:rsidP="0001638D">
            <w:r w:rsidRPr="00F80FE9">
              <w:rPr>
                <w:color w:val="000000" w:themeColor="text1"/>
              </w:rPr>
              <w:t>Who you are, where your head office is located etc.</w:t>
            </w:r>
          </w:p>
        </w:tc>
      </w:tr>
      <w:tr w:rsidR="00393472" w14:paraId="3515533C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BBB" w14:textId="77777777" w:rsidR="00393472" w:rsidRDefault="00393472" w:rsidP="0001638D"/>
        </w:tc>
      </w:tr>
    </w:tbl>
    <w:p w14:paraId="7F9CDDB4" w14:textId="77777777" w:rsidR="00012CB9" w:rsidRDefault="00012CB9" w:rsidP="00012CB9">
      <w:pPr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012CB9" w:rsidRPr="00355503" w14:paraId="4A22C7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F23688" w14:textId="58DAAB51" w:rsidR="00012CB9" w:rsidRPr="00355503" w:rsidRDefault="00012CB9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991CBE">
              <w:rPr>
                <w:b/>
                <w:bCs/>
                <w:color w:val="000000" w:themeColor="text1"/>
              </w:rPr>
              <w:t>Problem Addressed</w:t>
            </w:r>
          </w:p>
        </w:tc>
      </w:tr>
      <w:tr w:rsidR="00012CB9" w:rsidRPr="00F80FE9" w14:paraId="0BB0177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D755D" w14:textId="38F05310" w:rsidR="0017642F" w:rsidRDefault="0017642F" w:rsidP="0001638D">
            <w:pPr>
              <w:rPr>
                <w:color w:val="000000" w:themeColor="text1"/>
              </w:rPr>
            </w:pPr>
            <w:r w:rsidRPr="00A34526">
              <w:rPr>
                <w:color w:val="000000" w:themeColor="text1"/>
              </w:rPr>
              <w:t>What is your company in</w:t>
            </w:r>
            <w:r w:rsidR="001A0264">
              <w:rPr>
                <w:color w:val="000000" w:themeColor="text1"/>
              </w:rPr>
              <w:t>novation</w:t>
            </w:r>
            <w:r w:rsidRPr="00A34526">
              <w:rPr>
                <w:color w:val="000000" w:themeColor="text1"/>
              </w:rPr>
              <w:t xml:space="preserve"> that </w:t>
            </w:r>
            <w:r w:rsidR="001A0264">
              <w:rPr>
                <w:color w:val="000000" w:themeColor="text1"/>
              </w:rPr>
              <w:t>addresses</w:t>
            </w:r>
            <w:r w:rsidR="00347E74">
              <w:rPr>
                <w:color w:val="000000" w:themeColor="text1"/>
              </w:rPr>
              <w:t xml:space="preserve"> or </w:t>
            </w:r>
            <w:r w:rsidR="001A0264">
              <w:rPr>
                <w:color w:val="000000" w:themeColor="text1"/>
              </w:rPr>
              <w:t xml:space="preserve">seeks to </w:t>
            </w:r>
            <w:r w:rsidR="00347E74">
              <w:rPr>
                <w:color w:val="000000" w:themeColor="text1"/>
              </w:rPr>
              <w:t>address</w:t>
            </w:r>
            <w:r w:rsidR="001A0264">
              <w:rPr>
                <w:color w:val="000000" w:themeColor="text1"/>
              </w:rPr>
              <w:t xml:space="preserve"> a </w:t>
            </w:r>
            <w:r w:rsidR="004861EE">
              <w:rPr>
                <w:color w:val="000000" w:themeColor="text1"/>
              </w:rPr>
              <w:t>problem</w:t>
            </w:r>
            <w:r w:rsidR="00105799">
              <w:rPr>
                <w:color w:val="000000" w:themeColor="text1"/>
              </w:rPr>
              <w:t>?</w:t>
            </w:r>
          </w:p>
          <w:p w14:paraId="1182303A" w14:textId="6027C11B" w:rsidR="00012CB9" w:rsidRPr="00CC140C" w:rsidRDefault="0017642F" w:rsidP="000163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="00012CB9"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>
              <w:rPr>
                <w:color w:val="000000" w:themeColor="text1"/>
              </w:rPr>
              <w:t xml:space="preserve"> should include the following information:</w:t>
            </w:r>
          </w:p>
          <w:p w14:paraId="67E9966C" w14:textId="59A60E87" w:rsidR="00105799" w:rsidRPr="00105799" w:rsidRDefault="00105799" w:rsidP="00105799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05799">
              <w:rPr>
                <w:color w:val="000000" w:themeColor="text1"/>
              </w:rPr>
              <w:t xml:space="preserve">Identifies the key issue being encountered in a </w:t>
            </w:r>
            <w:proofErr w:type="gramStart"/>
            <w:r w:rsidRPr="00105799">
              <w:rPr>
                <w:color w:val="000000" w:themeColor="text1"/>
              </w:rPr>
              <w:t>specific operation/region/country/countries</w:t>
            </w:r>
            <w:proofErr w:type="gramEnd"/>
            <w:r w:rsidRPr="00105799">
              <w:rPr>
                <w:color w:val="000000" w:themeColor="text1"/>
              </w:rPr>
              <w:t xml:space="preserve"> and explains why it is prevalent, and the impacts it has had.</w:t>
            </w:r>
          </w:p>
          <w:p w14:paraId="16B07CCA" w14:textId="2FBF5929" w:rsidR="002853D4" w:rsidRPr="008B4EDB" w:rsidRDefault="00105799" w:rsidP="008B4EDB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05799">
              <w:rPr>
                <w:color w:val="000000" w:themeColor="text1"/>
              </w:rPr>
              <w:t xml:space="preserve">The nature of the issue may relate to </w:t>
            </w:r>
            <w:r w:rsidRPr="00E45803">
              <w:rPr>
                <w:b/>
                <w:bCs/>
                <w:color w:val="000000" w:themeColor="text1"/>
              </w:rPr>
              <w:t>one or more</w:t>
            </w:r>
            <w:r w:rsidRPr="00105799">
              <w:rPr>
                <w:color w:val="000000" w:themeColor="text1"/>
              </w:rPr>
              <w:t xml:space="preserve"> of the following topics</w:t>
            </w:r>
            <w:r w:rsidR="008B4EDB">
              <w:rPr>
                <w:color w:val="000000" w:themeColor="text1"/>
              </w:rPr>
              <w:t xml:space="preserve">. </w:t>
            </w:r>
            <w:r w:rsidR="008B4EDB" w:rsidRPr="008B4EDB">
              <w:rPr>
                <w:b/>
                <w:bCs/>
                <w:color w:val="000000" w:themeColor="text1"/>
              </w:rPr>
              <w:t>THIS INCLUDES BUT IS NOT LIMITED TO:</w:t>
            </w:r>
            <w:r w:rsidRPr="00105799">
              <w:rPr>
                <w:color w:val="000000" w:themeColor="text1"/>
              </w:rPr>
              <w:t xml:space="preserve"> sustainability, climate change, biodiversity, waste, water and resource use, pollution, human rights, labour practices, operational efficiencies, safety, health, community, diversity, corporate governance, ethics, compliance, executive pay, diversity, lobbying, approach to taxation.</w:t>
            </w:r>
          </w:p>
        </w:tc>
      </w:tr>
      <w:tr w:rsidR="00012CB9" w:rsidRPr="003B1DA3" w14:paraId="2DC13F5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2504DB1" w14:textId="673A7C1D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7C7A9B">
              <w:rPr>
                <w:b/>
                <w:bCs/>
                <w:color w:val="000000" w:themeColor="text1"/>
              </w:rPr>
              <w:t>Discuss the context or issue faced and how this initiative</w:t>
            </w:r>
            <w:r w:rsidR="003B5AE4">
              <w:rPr>
                <w:b/>
                <w:bCs/>
                <w:color w:val="000000" w:themeColor="text1"/>
              </w:rPr>
              <w:t xml:space="preserve"> sought/seeks to fully/partially address this </w:t>
            </w:r>
            <w:r w:rsidR="00624BBA">
              <w:rPr>
                <w:b/>
                <w:bCs/>
                <w:color w:val="000000" w:themeColor="text1"/>
              </w:rPr>
              <w:t>issue</w:t>
            </w:r>
            <w:r w:rsidRPr="007C7A9B">
              <w:rPr>
                <w:b/>
                <w:bCs/>
                <w:color w:val="000000" w:themeColor="text1"/>
              </w:rPr>
              <w:t>.</w:t>
            </w:r>
          </w:p>
        </w:tc>
      </w:tr>
      <w:tr w:rsidR="00012CB9" w14:paraId="02B8538E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B83C" w14:textId="77777777" w:rsidR="00012CB9" w:rsidRDefault="00012CB9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3C1" w14:textId="77777777" w:rsidR="00012CB9" w:rsidRDefault="00012CB9" w:rsidP="0001638D"/>
        </w:tc>
      </w:tr>
    </w:tbl>
    <w:p w14:paraId="1D1796C3" w14:textId="77777777" w:rsidR="00012CB9" w:rsidRDefault="00012CB9" w:rsidP="00012CB9">
      <w:pPr>
        <w:rPr>
          <w:color w:val="00263D"/>
        </w:rPr>
      </w:pPr>
    </w:p>
    <w:p w14:paraId="2CFF6E37" w14:textId="77777777" w:rsidR="00012CB9" w:rsidRDefault="00012CB9" w:rsidP="00012CB9">
      <w:pPr>
        <w:spacing w:after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5A416C" w:rsidRPr="00355503" w14:paraId="6384E968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84C4F6" w14:textId="319B0C60" w:rsidR="005A416C" w:rsidRPr="00355503" w:rsidRDefault="005A416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620762">
              <w:rPr>
                <w:b/>
                <w:bCs/>
                <w:color w:val="000000" w:themeColor="text1"/>
              </w:rPr>
              <w:t>Process and Implementation</w:t>
            </w:r>
          </w:p>
        </w:tc>
      </w:tr>
      <w:tr w:rsidR="005A416C" w:rsidRPr="00F80FE9" w14:paraId="4ACC5CE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FC15" w14:textId="2851A95F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14:paraId="7A70FCA1" w14:textId="5C900853" w:rsidR="00624BBA" w:rsidRPr="00624BBA" w:rsidRDefault="00624BBA" w:rsidP="00624BBA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Provide an explanation of your approach to the initiative design, and what it sought to achieve.</w:t>
            </w:r>
          </w:p>
          <w:p w14:paraId="5B989E3A" w14:textId="57C2398B" w:rsidR="00624BBA" w:rsidRPr="00624BBA" w:rsidRDefault="00624BBA" w:rsidP="00624BBA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Evidence of commitments / policies governing investments, KPIs relative to what the initiative sought to achieve.</w:t>
            </w:r>
          </w:p>
          <w:p w14:paraId="266A5FC5" w14:textId="77777777" w:rsidR="00624BBA" w:rsidRDefault="00624BBA" w:rsidP="00624BBA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Where possible, your nomination should demonstrate cross-sector collaboration through formal and informal partnerships and alliances that deliver improved socioeconomic outcomes.</w:t>
            </w:r>
          </w:p>
          <w:p w14:paraId="13DAC536" w14:textId="1DC1947E" w:rsidR="005A416C" w:rsidRPr="00624BBA" w:rsidRDefault="00624BBA" w:rsidP="00624BBA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Demonstrates best practice and superior stakeholder/client/host community/government engagement and consultation.</w:t>
            </w:r>
          </w:p>
        </w:tc>
      </w:tr>
      <w:tr w:rsidR="005A416C" w:rsidRPr="003B1DA3" w14:paraId="2AA116B4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68F1839" w14:textId="2EF613FC" w:rsidR="005A416C" w:rsidRPr="003B1DA3" w:rsidRDefault="005A416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B80B9C">
              <w:rPr>
                <w:b/>
                <w:bCs/>
                <w:color w:val="000000" w:themeColor="text1"/>
              </w:rPr>
              <w:t>the process of initiative design and (if at implementation stage) how the initiative was implemented.</w:t>
            </w:r>
          </w:p>
        </w:tc>
      </w:tr>
      <w:tr w:rsidR="005A416C" w14:paraId="1FC3BA86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C29F" w14:textId="77777777" w:rsidR="005A416C" w:rsidRDefault="005A416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F53" w14:textId="77777777" w:rsidR="005A416C" w:rsidRDefault="005A416C" w:rsidP="0001638D"/>
        </w:tc>
      </w:tr>
    </w:tbl>
    <w:p w14:paraId="053FE717" w14:textId="657BA8B5" w:rsidR="005A416C" w:rsidRDefault="005A416C" w:rsidP="00012CB9">
      <w:pPr>
        <w:spacing w:after="0"/>
        <w:rPr>
          <w:color w:val="00263D"/>
        </w:rPr>
      </w:pPr>
    </w:p>
    <w:p w14:paraId="4CE9C704" w14:textId="3E471622" w:rsidR="005A416C" w:rsidRDefault="005A416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DE141C" w:rsidRPr="00355503" w14:paraId="400C600E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9728FE" w14:textId="6E4B6EC1" w:rsidR="00DE141C" w:rsidRPr="00355503" w:rsidRDefault="00DE141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4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00666A">
              <w:rPr>
                <w:b/>
                <w:bCs/>
                <w:color w:val="000000" w:themeColor="text1"/>
              </w:rPr>
              <w:t>Outcomes and Impacts of Innovation</w:t>
            </w:r>
          </w:p>
        </w:tc>
      </w:tr>
      <w:tr w:rsidR="00DE141C" w:rsidRPr="00F80FE9" w14:paraId="391C6372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C8044" w14:textId="1CB3A451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section </w:t>
            </w:r>
            <w:r w:rsidR="0030493E">
              <w:rPr>
                <w:color w:val="000000" w:themeColor="text1"/>
              </w:rPr>
              <w:t>c</w:t>
            </w:r>
            <w:r>
              <w:rPr>
                <w:color w:val="000000" w:themeColor="text1"/>
              </w:rPr>
              <w:t>ould include the following information:</w:t>
            </w:r>
          </w:p>
          <w:p w14:paraId="3EBF46CB" w14:textId="120EDBC8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Demonstrates tangible outcomes/</w:t>
            </w:r>
            <w:r w:rsidR="007B6130">
              <w:rPr>
                <w:color w:val="000000" w:themeColor="text1"/>
              </w:rPr>
              <w:t>improvements</w:t>
            </w:r>
            <w:r w:rsidR="004D0DFA">
              <w:rPr>
                <w:color w:val="000000" w:themeColor="text1"/>
              </w:rPr>
              <w:t xml:space="preserve"> to</w:t>
            </w:r>
            <w:r w:rsidRPr="00A852D9">
              <w:rPr>
                <w:color w:val="000000" w:themeColor="text1"/>
              </w:rPr>
              <w:t xml:space="preserve"> the </w:t>
            </w:r>
            <w:r w:rsidR="0000666A">
              <w:rPr>
                <w:color w:val="000000" w:themeColor="text1"/>
              </w:rPr>
              <w:t>identified issue</w:t>
            </w:r>
            <w:r w:rsidRPr="00A852D9">
              <w:rPr>
                <w:color w:val="000000" w:themeColor="text1"/>
              </w:rPr>
              <w:t xml:space="preserve"> </w:t>
            </w:r>
            <w:proofErr w:type="gramStart"/>
            <w:r w:rsidRPr="00A852D9">
              <w:rPr>
                <w:color w:val="000000" w:themeColor="text1"/>
              </w:rPr>
              <w:t>as a result of</w:t>
            </w:r>
            <w:proofErr w:type="gramEnd"/>
            <w:r w:rsidRPr="00A852D9">
              <w:rPr>
                <w:color w:val="000000" w:themeColor="text1"/>
              </w:rPr>
              <w:t xml:space="preserve"> innovations such as improving systems, inventing new approaches and creating new solutions </w:t>
            </w:r>
          </w:p>
          <w:p w14:paraId="4B0BA499" w14:textId="48A84B9A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 xml:space="preserve">Demonstrates a human development approach by investing in local capabilities, skills and experience </w:t>
            </w:r>
            <w:r w:rsidR="006C67F9">
              <w:rPr>
                <w:color w:val="000000" w:themeColor="text1"/>
              </w:rPr>
              <w:t>to ensure the initiative can be sustained and replicated</w:t>
            </w:r>
            <w:r w:rsidR="00E85B2E">
              <w:rPr>
                <w:color w:val="000000" w:themeColor="text1"/>
              </w:rPr>
              <w:t>.</w:t>
            </w:r>
          </w:p>
          <w:p w14:paraId="1EA19D4D" w14:textId="48FCF216" w:rsidR="00DE141C" w:rsidRPr="004D0DFA" w:rsidRDefault="00A852D9" w:rsidP="004D0DFA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Details measure</w:t>
            </w:r>
            <w:r w:rsidR="00315827">
              <w:rPr>
                <w:color w:val="000000" w:themeColor="text1"/>
              </w:rPr>
              <w:t>s for</w:t>
            </w:r>
            <w:r w:rsidRPr="00A852D9">
              <w:rPr>
                <w:color w:val="000000" w:themeColor="text1"/>
              </w:rPr>
              <w:t xml:space="preserve"> quality, effectiveness and success </w:t>
            </w:r>
            <w:r w:rsidR="0077716A">
              <w:rPr>
                <w:color w:val="000000" w:themeColor="text1"/>
              </w:rPr>
              <w:t>(KPIs)</w:t>
            </w:r>
          </w:p>
        </w:tc>
      </w:tr>
      <w:tr w:rsidR="00DE141C" w:rsidRPr="003B1DA3" w14:paraId="1049D7D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11FE967" w14:textId="37FB529E" w:rsidR="00DE141C" w:rsidRPr="003B1DA3" w:rsidRDefault="003450AE" w:rsidP="003450AE">
            <w:pPr>
              <w:rPr>
                <w:b/>
                <w:bCs/>
                <w:color w:val="000000" w:themeColor="text1"/>
              </w:rPr>
            </w:pPr>
            <w:r w:rsidRPr="003450AE">
              <w:rPr>
                <w:b/>
                <w:bCs/>
                <w:color w:val="000000" w:themeColor="text1"/>
              </w:rPr>
              <w:t xml:space="preserve">Provide an update on what the initiative has achieved/benefitted since its </w:t>
            </w:r>
            <w:proofErr w:type="gramStart"/>
            <w:r w:rsidRPr="003450AE">
              <w:rPr>
                <w:b/>
                <w:bCs/>
                <w:color w:val="000000" w:themeColor="text1"/>
              </w:rPr>
              <w:t>implementation, or</w:t>
            </w:r>
            <w:proofErr w:type="gramEnd"/>
            <w:r w:rsidRPr="003450AE">
              <w:rPr>
                <w:b/>
                <w:bCs/>
                <w:color w:val="000000" w:themeColor="text1"/>
              </w:rPr>
              <w:t xml:space="preserve"> predicted benefits over time</w:t>
            </w:r>
            <w:r>
              <w:rPr>
                <w:b/>
                <w:bCs/>
                <w:color w:val="000000" w:themeColor="text1"/>
              </w:rPr>
              <w:t xml:space="preserve"> if still in conceptualisation/early implementation phase</w:t>
            </w:r>
            <w:r w:rsidRPr="003450AE">
              <w:rPr>
                <w:b/>
                <w:bCs/>
                <w:color w:val="000000" w:themeColor="text1"/>
              </w:rPr>
              <w:t>.</w:t>
            </w:r>
          </w:p>
        </w:tc>
      </w:tr>
      <w:tr w:rsidR="00DE141C" w14:paraId="0806C644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B250" w14:textId="77777777" w:rsidR="00DE141C" w:rsidRDefault="00DE141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AB62" w14:textId="77777777" w:rsidR="00DE141C" w:rsidRDefault="00DE141C" w:rsidP="0001638D"/>
        </w:tc>
      </w:tr>
    </w:tbl>
    <w:p w14:paraId="515C7014" w14:textId="61F4E866" w:rsidR="00DE141C" w:rsidRDefault="00DE141C">
      <w:pPr>
        <w:spacing w:before="0" w:after="0"/>
        <w:ind w:right="0"/>
        <w:rPr>
          <w:color w:val="00263D"/>
        </w:rPr>
      </w:pPr>
    </w:p>
    <w:p w14:paraId="7A975F1D" w14:textId="72A3BDBF" w:rsidR="00DE141C" w:rsidRDefault="00DE141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="00012CB9" w:rsidRPr="00355503" w14:paraId="099955CA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5E33F05F" w14:textId="77777777" w:rsidR="00012CB9" w:rsidRPr="00355503" w:rsidRDefault="00012CB9" w:rsidP="0001638D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lastRenderedPageBreak/>
              <w:t>SECTION 4: Supporting Information</w:t>
            </w:r>
          </w:p>
        </w:tc>
      </w:tr>
      <w:tr w:rsidR="00012CB9" w:rsidRPr="00EE5EA6" w14:paraId="20B87521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E1BA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14:paraId="03EC7105" w14:textId="123E9289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</w:t>
            </w:r>
            <w:r w:rsidR="00560554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 xml:space="preserve"> </w:t>
            </w: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Any media provided may be used in pre and post event promotion and if applicable during the awards ceremony to showcase your organisation and initiative.</w:t>
            </w:r>
          </w:p>
        </w:tc>
      </w:tr>
      <w:tr w:rsidR="00012CB9" w:rsidRPr="00C2535B" w14:paraId="3D62050D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6AA3D9A3" w14:textId="635ED548" w:rsidR="000951DE" w:rsidRDefault="00012CB9" w:rsidP="0001638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a Dropbox/</w:t>
            </w:r>
            <w:r w:rsidR="00EB6780" w:rsidRPr="00CE4C67">
              <w:rPr>
                <w:b/>
                <w:bCs/>
                <w:color w:val="000000" w:themeColor="text1"/>
              </w:rPr>
              <w:t>SharePoint</w:t>
            </w:r>
            <w:r w:rsidRPr="00CE4C67">
              <w:rPr>
                <w:b/>
                <w:bCs/>
                <w:color w:val="000000" w:themeColor="text1"/>
              </w:rPr>
              <w:t>/Google Drive link for us to access your supporting imagery</w:t>
            </w:r>
            <w:r w:rsidR="000951DE">
              <w:rPr>
                <w:b/>
                <w:bCs/>
                <w:color w:val="000000" w:themeColor="text1"/>
              </w:rPr>
              <w:t>.</w:t>
            </w:r>
          </w:p>
          <w:p w14:paraId="5F724230" w14:textId="16418CC8" w:rsidR="00012CB9" w:rsidRPr="00C2535B" w:rsidRDefault="000951DE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OR</w:t>
            </w:r>
            <w:r w:rsidR="00D12214">
              <w:rPr>
                <w:b/>
                <w:bCs/>
                <w:color w:val="000000" w:themeColor="text1"/>
              </w:rPr>
              <w:t xml:space="preserve"> add your resources directly into AAMEG’s Drive </w:t>
            </w:r>
            <w:r w:rsidR="00EB6780">
              <w:rPr>
                <w:b/>
                <w:bCs/>
                <w:color w:val="000000" w:themeColor="text1"/>
              </w:rPr>
              <w:t xml:space="preserve">as a folder with your Company name, in the relevant category folder: </w:t>
            </w:r>
            <w:hyperlink r:id="rId12" w:history="1">
              <w:r w:rsidR="0063307A" w:rsidRPr="0063307A">
                <w:rPr>
                  <w:rStyle w:val="Hyperlink"/>
                  <w:b/>
                  <w:bCs/>
                </w:rPr>
                <w:t>EXCELLENCE IN INNOVATION</w:t>
              </w:r>
            </w:hyperlink>
          </w:p>
        </w:tc>
      </w:tr>
      <w:tr w:rsidR="00012CB9" w14:paraId="40D6DD61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A6DA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DEF2" w14:textId="77777777" w:rsidR="00012CB9" w:rsidRDefault="00012CB9" w:rsidP="0001638D"/>
        </w:tc>
      </w:tr>
      <w:tr w:rsidR="00012CB9" w:rsidRPr="003B1DA3" w14:paraId="710D12E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DF7A8A2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14:paraId="696003EC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659C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EBD" w14:textId="77777777" w:rsidR="00012CB9" w:rsidRDefault="00012CB9" w:rsidP="0001638D"/>
        </w:tc>
      </w:tr>
      <w:tr w:rsidR="00012CB9" w14:paraId="5452B127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4A50AF31" w14:textId="77777777" w:rsidR="00E4695A" w:rsidRDefault="00E4695A" w:rsidP="00E4695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[RECOMMENDED IF ABLE] </w:t>
            </w:r>
          </w:p>
          <w:p w14:paraId="145DCA90" w14:textId="77777777" w:rsidR="00E4695A" w:rsidRPr="005F5D5A" w:rsidRDefault="00E4695A" w:rsidP="00E4695A">
            <w:pPr>
              <w:rPr>
                <w:b/>
                <w:bCs/>
              </w:rPr>
            </w:pPr>
            <w:r>
              <w:rPr>
                <w:b/>
                <w:bCs/>
              </w:rPr>
              <w:t>Please s</w:t>
            </w:r>
            <w:r w:rsidRPr="005F5D5A">
              <w:rPr>
                <w:b/>
                <w:bCs/>
              </w:rPr>
              <w:t>ubmit a 30 second video trailer for your nominated project stating:</w:t>
            </w:r>
          </w:p>
          <w:p w14:paraId="00C8DF4D" w14:textId="682F9CF5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br/>
              <w:t xml:space="preserve">Who you are </w:t>
            </w:r>
          </w:p>
          <w:p w14:paraId="352B3BF4" w14:textId="77777777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Nomination title</w:t>
            </w:r>
          </w:p>
          <w:p w14:paraId="56A7D535" w14:textId="77777777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Why it's innovative</w:t>
            </w:r>
          </w:p>
          <w:p w14:paraId="7FAB483A" w14:textId="77777777" w:rsidR="00012CB9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The outcomes</w:t>
            </w:r>
          </w:p>
          <w:p w14:paraId="68FEC5DD" w14:textId="77777777" w:rsidR="00012CB9" w:rsidRPr="005F5D5A" w:rsidRDefault="00012CB9" w:rsidP="0001638D">
            <w:pPr>
              <w:rPr>
                <w:b/>
                <w:bCs/>
              </w:rPr>
            </w:pPr>
          </w:p>
          <w:p w14:paraId="10F9A59A" w14:textId="77777777" w:rsidR="00012CB9" w:rsidRDefault="00012CB9" w:rsidP="0001638D">
            <w:r w:rsidRPr="005F5D5A">
              <w:rPr>
                <w:b/>
                <w:bCs/>
              </w:rPr>
              <w:t>This video may be used on the night of the awards.</w:t>
            </w:r>
          </w:p>
        </w:tc>
      </w:tr>
      <w:tr w:rsidR="00012CB9" w14:paraId="6CF8D20A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0574" w14:textId="77777777" w:rsidR="00012CB9" w:rsidRDefault="00012CB9" w:rsidP="0001638D">
            <w:r>
              <w:t>Link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F648" w14:textId="77777777" w:rsidR="00012CB9" w:rsidRDefault="00012CB9" w:rsidP="0001638D"/>
        </w:tc>
      </w:tr>
    </w:tbl>
    <w:p w14:paraId="209EB814" w14:textId="77777777" w:rsidR="00012CB9" w:rsidRDefault="00012CB9" w:rsidP="00012CB9">
      <w:pPr>
        <w:rPr>
          <w:color w:val="00263D"/>
        </w:rPr>
      </w:pPr>
    </w:p>
    <w:p w14:paraId="1826F844" w14:textId="7C8F6D7C" w:rsidR="00407695" w:rsidRPr="00012CB9" w:rsidRDefault="00012CB9" w:rsidP="00012CB9">
      <w:pPr>
        <w:spacing w:after="0"/>
      </w:pPr>
      <w:r w:rsidRPr="00811B72">
        <w:rPr>
          <w:b/>
          <w:bCs/>
          <w:sz w:val="28"/>
          <w:szCs w:val="28"/>
        </w:rPr>
        <w:t>NOMINATION MUST BE SUBMITTED VIA</w:t>
      </w:r>
      <w:r>
        <w:rPr>
          <w:b/>
          <w:bCs/>
          <w:sz w:val="28"/>
          <w:szCs w:val="28"/>
        </w:rPr>
        <w:t xml:space="preserve"> </w:t>
      </w:r>
      <w:r w:rsidR="0064788D">
        <w:rPr>
          <w:b/>
          <w:bCs/>
          <w:sz w:val="28"/>
          <w:szCs w:val="28"/>
        </w:rPr>
        <w:t xml:space="preserve">THE AWARDS </w:t>
      </w:r>
      <w:r>
        <w:rPr>
          <w:b/>
          <w:bCs/>
          <w:sz w:val="28"/>
          <w:szCs w:val="28"/>
        </w:rPr>
        <w:t>EMAIL</w:t>
      </w:r>
      <w:r w:rsidR="00A319D6">
        <w:rPr>
          <w:b/>
          <w:bCs/>
          <w:sz w:val="28"/>
          <w:szCs w:val="28"/>
        </w:rPr>
        <w:t xml:space="preserve"> </w:t>
      </w:r>
      <w:hyperlink r:id="rId13" w:tooltip="mailto:awards@aameg.org" w:history="1">
        <w:r w:rsidR="0064788D" w:rsidRPr="0064788D">
          <w:rPr>
            <w:rStyle w:val="Hyperlink"/>
            <w:rFonts w:ascii="Aptos" w:hAnsi="Aptos"/>
            <w:color w:val="0FA64E" w:themeColor="accent3"/>
            <w:sz w:val="28"/>
            <w:szCs w:val="36"/>
          </w:rPr>
          <w:t>awards@aameg.org</w:t>
        </w:r>
      </w:hyperlink>
      <w:r w:rsidRPr="0064788D">
        <w:rPr>
          <w:b/>
          <w:bCs/>
          <w:color w:val="0FA64E" w:themeColor="accent3"/>
          <w:sz w:val="44"/>
          <w:szCs w:val="44"/>
        </w:rPr>
        <w:t xml:space="preserve"> </w:t>
      </w:r>
      <w:r>
        <w:rPr>
          <w:b/>
          <w:bCs/>
          <w:sz w:val="28"/>
          <w:szCs w:val="28"/>
        </w:rPr>
        <w:t>B</w:t>
      </w:r>
      <w:r w:rsidR="0064788D">
        <w:rPr>
          <w:b/>
          <w:bCs/>
          <w:sz w:val="28"/>
          <w:szCs w:val="28"/>
        </w:rPr>
        <w:t xml:space="preserve">Y </w:t>
      </w:r>
      <w:r w:rsidR="003D75FF">
        <w:rPr>
          <w:b/>
          <w:bCs/>
          <w:sz w:val="28"/>
          <w:szCs w:val="28"/>
        </w:rPr>
        <w:t>TUESDAY</w:t>
      </w:r>
      <w:r w:rsidR="0088551C">
        <w:rPr>
          <w:b/>
          <w:bCs/>
          <w:sz w:val="28"/>
          <w:szCs w:val="28"/>
        </w:rPr>
        <w:t xml:space="preserve">, </w:t>
      </w:r>
      <w:r w:rsidR="003D75FF">
        <w:rPr>
          <w:b/>
          <w:bCs/>
          <w:sz w:val="28"/>
          <w:szCs w:val="28"/>
        </w:rPr>
        <w:t xml:space="preserve">15 JULY </w:t>
      </w:r>
      <w:r w:rsidR="0088551C">
        <w:rPr>
          <w:b/>
          <w:bCs/>
          <w:sz w:val="28"/>
          <w:szCs w:val="28"/>
        </w:rPr>
        <w:t>2025.</w:t>
      </w:r>
    </w:p>
    <w:sectPr w:rsidR="00407695" w:rsidRPr="00012CB9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5F608" w14:textId="77777777" w:rsidR="00E02E13" w:rsidRDefault="00E02E13" w:rsidP="001B6643">
      <w:r>
        <w:separator/>
      </w:r>
    </w:p>
  </w:endnote>
  <w:endnote w:type="continuationSeparator" w:id="0">
    <w:p w14:paraId="4748BC0E" w14:textId="77777777" w:rsidR="00E02E13" w:rsidRDefault="00E02E13" w:rsidP="001B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199EFD8-FD3C-F544-882A-7F843F6096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69B717-45CF-D840-9AB8-C4EDFB57D7BF}"/>
    <w:embedBold r:id="rId3" w:fontKey="{5409BC0E-042D-1543-BDEC-1563FD8D426E}"/>
    <w:embedItalic r:id="rId4" w:fontKey="{7451AA08-6D5C-074B-89B4-3337B38B00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FD77291-2A7E-C043-B122-D7C0D322EE4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0BBE870-9E61-D544-A081-72FACA5C5E5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8F8849EC-BDD0-0449-A81C-A382E1A9B8C1}"/>
    <w:embedBold r:id="rId8" w:fontKey="{7B758513-C3B0-3940-A129-4D66F950DF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13A2AB5-EDC1-EF44-8B77-59E5199C39CE}"/>
    <w:embedBold r:id="rId10" w:fontKey="{93BF0C8F-DC41-FF4E-B9B2-7FAE13A1AAAF}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C0B290BE-F382-E544-A2C9-2BBEA969AC6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1B5B84C7-E35B-8845-AC41-69896DD0F64F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13DCB5E5-F1A0-A947-B280-3B5F4B2B3E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71DBBF" w14:textId="77777777" w:rsidR="004A5272" w:rsidRDefault="004A5272" w:rsidP="001627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080DEB" w14:textId="77777777" w:rsidR="004A5272" w:rsidRDefault="004A5272" w:rsidP="004A52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3441B" w14:textId="77777777" w:rsidR="004A5272" w:rsidRDefault="004A5272" w:rsidP="004A5272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388424" w14:textId="77777777" w:rsidR="004A5272" w:rsidRDefault="004A5272" w:rsidP="00407695">
        <w:pPr>
          <w:pStyle w:val="Footer"/>
          <w:framePr w:wrap="none" w:vAnchor="text" w:hAnchor="page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1324C18" w14:textId="77777777" w:rsidR="007763F9" w:rsidRDefault="007763F9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FFE7D" w14:textId="77777777" w:rsidR="001B6643" w:rsidRDefault="007763F9" w:rsidP="001B6643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F1156" w14:textId="77777777" w:rsidR="00E02E13" w:rsidRDefault="00E02E13" w:rsidP="001B6643">
      <w:r>
        <w:separator/>
      </w:r>
    </w:p>
  </w:footnote>
  <w:footnote w:type="continuationSeparator" w:id="0">
    <w:p w14:paraId="3DDC0F16" w14:textId="77777777" w:rsidR="00E02E13" w:rsidRDefault="00E02E13" w:rsidP="001B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2B1" w14:textId="77777777" w:rsidR="007763F9" w:rsidRDefault="00D93176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01A5" w14:textId="21552DA3" w:rsidR="008A3333" w:rsidRDefault="00012CB9" w:rsidP="001B664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A1651" w14:textId="77777777" w:rsidR="00BB6856" w:rsidRDefault="00BB6856" w:rsidP="001B6643">
    <w:pPr>
      <w:pStyle w:val="Header"/>
    </w:pPr>
  </w:p>
  <w:p w14:paraId="2AC7198A" w14:textId="77777777" w:rsidR="00BB6856" w:rsidRDefault="00BB6856" w:rsidP="001B6643">
    <w:pPr>
      <w:pStyle w:val="Header"/>
    </w:pPr>
  </w:p>
  <w:p w14:paraId="332B7D34" w14:textId="77777777" w:rsidR="00BB6856" w:rsidRDefault="00BB6856" w:rsidP="001B6643">
    <w:pPr>
      <w:pStyle w:val="Header"/>
    </w:pPr>
  </w:p>
  <w:p w14:paraId="266F04F7" w14:textId="77777777" w:rsidR="001B6643" w:rsidRPr="00E15A4E" w:rsidRDefault="001B6643" w:rsidP="001B66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ascii="Symbol" w:hAnsi="Symbol" w:hint="default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ascii="Symbol" w:hAnsi="Symbol" w:hint="default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666A"/>
    <w:rsid w:val="00007466"/>
    <w:rsid w:val="000079F1"/>
    <w:rsid w:val="000116D5"/>
    <w:rsid w:val="00012BE9"/>
    <w:rsid w:val="00012CB9"/>
    <w:rsid w:val="00012FB0"/>
    <w:rsid w:val="00017DA9"/>
    <w:rsid w:val="000340BF"/>
    <w:rsid w:val="000419A4"/>
    <w:rsid w:val="00041D26"/>
    <w:rsid w:val="00042BA1"/>
    <w:rsid w:val="00045C94"/>
    <w:rsid w:val="00054DA7"/>
    <w:rsid w:val="00056102"/>
    <w:rsid w:val="0005662C"/>
    <w:rsid w:val="00060996"/>
    <w:rsid w:val="00061C70"/>
    <w:rsid w:val="00067D9C"/>
    <w:rsid w:val="000753C0"/>
    <w:rsid w:val="000761FC"/>
    <w:rsid w:val="00077463"/>
    <w:rsid w:val="000818C4"/>
    <w:rsid w:val="00083F1B"/>
    <w:rsid w:val="0009500C"/>
    <w:rsid w:val="000951DE"/>
    <w:rsid w:val="000963AB"/>
    <w:rsid w:val="000A0DEB"/>
    <w:rsid w:val="000A1588"/>
    <w:rsid w:val="000B0732"/>
    <w:rsid w:val="000B5E39"/>
    <w:rsid w:val="000C19AA"/>
    <w:rsid w:val="000C19DD"/>
    <w:rsid w:val="000C6ACE"/>
    <w:rsid w:val="000D68ED"/>
    <w:rsid w:val="000D7075"/>
    <w:rsid w:val="000E25B2"/>
    <w:rsid w:val="000E41BF"/>
    <w:rsid w:val="000F57FB"/>
    <w:rsid w:val="001030C5"/>
    <w:rsid w:val="0010363F"/>
    <w:rsid w:val="00103F94"/>
    <w:rsid w:val="00105799"/>
    <w:rsid w:val="00115230"/>
    <w:rsid w:val="0011701C"/>
    <w:rsid w:val="00122879"/>
    <w:rsid w:val="00125529"/>
    <w:rsid w:val="00131A0E"/>
    <w:rsid w:val="00132586"/>
    <w:rsid w:val="001348D3"/>
    <w:rsid w:val="00140B4E"/>
    <w:rsid w:val="00143139"/>
    <w:rsid w:val="00146C6B"/>
    <w:rsid w:val="00153791"/>
    <w:rsid w:val="00164E34"/>
    <w:rsid w:val="0016587A"/>
    <w:rsid w:val="0017642F"/>
    <w:rsid w:val="00183CE2"/>
    <w:rsid w:val="001857FE"/>
    <w:rsid w:val="001865F8"/>
    <w:rsid w:val="001915D2"/>
    <w:rsid w:val="00193E02"/>
    <w:rsid w:val="00195357"/>
    <w:rsid w:val="001A0264"/>
    <w:rsid w:val="001B358D"/>
    <w:rsid w:val="001B6643"/>
    <w:rsid w:val="001B6CFC"/>
    <w:rsid w:val="001B7283"/>
    <w:rsid w:val="001D1AD6"/>
    <w:rsid w:val="001D4A6A"/>
    <w:rsid w:val="001D5CD4"/>
    <w:rsid w:val="001F20A9"/>
    <w:rsid w:val="001F275C"/>
    <w:rsid w:val="001F7016"/>
    <w:rsid w:val="00221464"/>
    <w:rsid w:val="00242139"/>
    <w:rsid w:val="0024282A"/>
    <w:rsid w:val="0024505F"/>
    <w:rsid w:val="00245468"/>
    <w:rsid w:val="00252DA3"/>
    <w:rsid w:val="002573A5"/>
    <w:rsid w:val="00261B61"/>
    <w:rsid w:val="00266CE7"/>
    <w:rsid w:val="002710E8"/>
    <w:rsid w:val="002735CD"/>
    <w:rsid w:val="002757F6"/>
    <w:rsid w:val="00280308"/>
    <w:rsid w:val="00283CF9"/>
    <w:rsid w:val="002853D4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131E"/>
    <w:rsid w:val="00301591"/>
    <w:rsid w:val="00303A8B"/>
    <w:rsid w:val="003040D0"/>
    <w:rsid w:val="0030493E"/>
    <w:rsid w:val="00311152"/>
    <w:rsid w:val="0031207E"/>
    <w:rsid w:val="0031243E"/>
    <w:rsid w:val="00313D47"/>
    <w:rsid w:val="00315827"/>
    <w:rsid w:val="003232B1"/>
    <w:rsid w:val="00325C56"/>
    <w:rsid w:val="003262D7"/>
    <w:rsid w:val="00326F00"/>
    <w:rsid w:val="00330633"/>
    <w:rsid w:val="003363B2"/>
    <w:rsid w:val="0034270D"/>
    <w:rsid w:val="00342EB6"/>
    <w:rsid w:val="003450AE"/>
    <w:rsid w:val="00347E74"/>
    <w:rsid w:val="00351D56"/>
    <w:rsid w:val="003531C1"/>
    <w:rsid w:val="00355A7A"/>
    <w:rsid w:val="00356CF3"/>
    <w:rsid w:val="003619B2"/>
    <w:rsid w:val="003661C9"/>
    <w:rsid w:val="00372CA5"/>
    <w:rsid w:val="00380BF5"/>
    <w:rsid w:val="0038361F"/>
    <w:rsid w:val="00384809"/>
    <w:rsid w:val="003868F8"/>
    <w:rsid w:val="00393472"/>
    <w:rsid w:val="003A207E"/>
    <w:rsid w:val="003A3406"/>
    <w:rsid w:val="003A4D37"/>
    <w:rsid w:val="003B562E"/>
    <w:rsid w:val="003B5AE4"/>
    <w:rsid w:val="003C3ACF"/>
    <w:rsid w:val="003C40D4"/>
    <w:rsid w:val="003C4796"/>
    <w:rsid w:val="003D026F"/>
    <w:rsid w:val="003D1411"/>
    <w:rsid w:val="003D75FF"/>
    <w:rsid w:val="003E0327"/>
    <w:rsid w:val="003E23FE"/>
    <w:rsid w:val="003E30DE"/>
    <w:rsid w:val="003E3769"/>
    <w:rsid w:val="00400B78"/>
    <w:rsid w:val="00407695"/>
    <w:rsid w:val="00415636"/>
    <w:rsid w:val="00415A4D"/>
    <w:rsid w:val="00424973"/>
    <w:rsid w:val="0043047B"/>
    <w:rsid w:val="004307B9"/>
    <w:rsid w:val="00431B0E"/>
    <w:rsid w:val="004340A2"/>
    <w:rsid w:val="00435532"/>
    <w:rsid w:val="004409E5"/>
    <w:rsid w:val="00440F2C"/>
    <w:rsid w:val="004441C2"/>
    <w:rsid w:val="00445A4F"/>
    <w:rsid w:val="004467BA"/>
    <w:rsid w:val="004569A5"/>
    <w:rsid w:val="00467DF4"/>
    <w:rsid w:val="00471614"/>
    <w:rsid w:val="00472730"/>
    <w:rsid w:val="004740EA"/>
    <w:rsid w:val="00482124"/>
    <w:rsid w:val="0048310B"/>
    <w:rsid w:val="004861EE"/>
    <w:rsid w:val="00496B05"/>
    <w:rsid w:val="004A5272"/>
    <w:rsid w:val="004B4BBB"/>
    <w:rsid w:val="004C0720"/>
    <w:rsid w:val="004C490C"/>
    <w:rsid w:val="004D0D55"/>
    <w:rsid w:val="004D0DFA"/>
    <w:rsid w:val="004D433C"/>
    <w:rsid w:val="004E119E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41E1A"/>
    <w:rsid w:val="00542A5B"/>
    <w:rsid w:val="00542BFC"/>
    <w:rsid w:val="00552FEA"/>
    <w:rsid w:val="00560554"/>
    <w:rsid w:val="00560CB8"/>
    <w:rsid w:val="00563521"/>
    <w:rsid w:val="00567CA6"/>
    <w:rsid w:val="00575386"/>
    <w:rsid w:val="00575FD1"/>
    <w:rsid w:val="0058043A"/>
    <w:rsid w:val="00590106"/>
    <w:rsid w:val="00590D2F"/>
    <w:rsid w:val="00591BB7"/>
    <w:rsid w:val="005A416C"/>
    <w:rsid w:val="005A64C0"/>
    <w:rsid w:val="005A6C53"/>
    <w:rsid w:val="005B039F"/>
    <w:rsid w:val="005B07A8"/>
    <w:rsid w:val="005C0730"/>
    <w:rsid w:val="005C192E"/>
    <w:rsid w:val="005C1B81"/>
    <w:rsid w:val="005C4191"/>
    <w:rsid w:val="005C499B"/>
    <w:rsid w:val="005C6751"/>
    <w:rsid w:val="005E2E30"/>
    <w:rsid w:val="005F1CDC"/>
    <w:rsid w:val="005F595E"/>
    <w:rsid w:val="00620762"/>
    <w:rsid w:val="0062276E"/>
    <w:rsid w:val="0062408C"/>
    <w:rsid w:val="00624B3C"/>
    <w:rsid w:val="00624BBA"/>
    <w:rsid w:val="00627299"/>
    <w:rsid w:val="0063307A"/>
    <w:rsid w:val="00633829"/>
    <w:rsid w:val="006422B0"/>
    <w:rsid w:val="00642CD8"/>
    <w:rsid w:val="00643297"/>
    <w:rsid w:val="006437F9"/>
    <w:rsid w:val="0064788D"/>
    <w:rsid w:val="0065333D"/>
    <w:rsid w:val="00662A23"/>
    <w:rsid w:val="00665387"/>
    <w:rsid w:val="00670DBC"/>
    <w:rsid w:val="00681F27"/>
    <w:rsid w:val="00682892"/>
    <w:rsid w:val="00682C80"/>
    <w:rsid w:val="006A683E"/>
    <w:rsid w:val="006A698E"/>
    <w:rsid w:val="006A7B4A"/>
    <w:rsid w:val="006B079B"/>
    <w:rsid w:val="006C67F9"/>
    <w:rsid w:val="006D317F"/>
    <w:rsid w:val="006D3D28"/>
    <w:rsid w:val="006D770B"/>
    <w:rsid w:val="006D7D08"/>
    <w:rsid w:val="006E0446"/>
    <w:rsid w:val="006F2806"/>
    <w:rsid w:val="006F3A1F"/>
    <w:rsid w:val="006F43EB"/>
    <w:rsid w:val="007123ED"/>
    <w:rsid w:val="00727FDF"/>
    <w:rsid w:val="00731190"/>
    <w:rsid w:val="00735941"/>
    <w:rsid w:val="007432BD"/>
    <w:rsid w:val="00744657"/>
    <w:rsid w:val="00746300"/>
    <w:rsid w:val="00747D2A"/>
    <w:rsid w:val="00754AC3"/>
    <w:rsid w:val="00756155"/>
    <w:rsid w:val="007572F1"/>
    <w:rsid w:val="00763D75"/>
    <w:rsid w:val="0076476E"/>
    <w:rsid w:val="0077016F"/>
    <w:rsid w:val="007717E5"/>
    <w:rsid w:val="007763D2"/>
    <w:rsid w:val="007763F9"/>
    <w:rsid w:val="0077716A"/>
    <w:rsid w:val="00777877"/>
    <w:rsid w:val="0078217A"/>
    <w:rsid w:val="00784BC6"/>
    <w:rsid w:val="00786DBD"/>
    <w:rsid w:val="0079023A"/>
    <w:rsid w:val="007928EB"/>
    <w:rsid w:val="007A2548"/>
    <w:rsid w:val="007A7D8E"/>
    <w:rsid w:val="007B0D94"/>
    <w:rsid w:val="007B5946"/>
    <w:rsid w:val="007B6130"/>
    <w:rsid w:val="007C48F5"/>
    <w:rsid w:val="007C6B81"/>
    <w:rsid w:val="007C7821"/>
    <w:rsid w:val="007E1BB5"/>
    <w:rsid w:val="007E3FFB"/>
    <w:rsid w:val="007E6383"/>
    <w:rsid w:val="007F351C"/>
    <w:rsid w:val="007F55A1"/>
    <w:rsid w:val="00800097"/>
    <w:rsid w:val="0080038A"/>
    <w:rsid w:val="00803167"/>
    <w:rsid w:val="00804C66"/>
    <w:rsid w:val="008052AF"/>
    <w:rsid w:val="00816A8A"/>
    <w:rsid w:val="00821353"/>
    <w:rsid w:val="008239C0"/>
    <w:rsid w:val="00827DF1"/>
    <w:rsid w:val="00831796"/>
    <w:rsid w:val="00842E57"/>
    <w:rsid w:val="0084537B"/>
    <w:rsid w:val="008547EC"/>
    <w:rsid w:val="00862771"/>
    <w:rsid w:val="00864B6F"/>
    <w:rsid w:val="008825A7"/>
    <w:rsid w:val="0088551C"/>
    <w:rsid w:val="008864DF"/>
    <w:rsid w:val="00892357"/>
    <w:rsid w:val="00893487"/>
    <w:rsid w:val="00893A7B"/>
    <w:rsid w:val="008A3333"/>
    <w:rsid w:val="008A3C24"/>
    <w:rsid w:val="008B1997"/>
    <w:rsid w:val="008B4618"/>
    <w:rsid w:val="008B4EDB"/>
    <w:rsid w:val="008B6925"/>
    <w:rsid w:val="008C3696"/>
    <w:rsid w:val="008C4136"/>
    <w:rsid w:val="008D160D"/>
    <w:rsid w:val="008E1541"/>
    <w:rsid w:val="008E29B6"/>
    <w:rsid w:val="008E77B2"/>
    <w:rsid w:val="008E7E43"/>
    <w:rsid w:val="008F7896"/>
    <w:rsid w:val="00901A9B"/>
    <w:rsid w:val="00905357"/>
    <w:rsid w:val="00907789"/>
    <w:rsid w:val="0091173F"/>
    <w:rsid w:val="00916AD6"/>
    <w:rsid w:val="00917D21"/>
    <w:rsid w:val="0092784E"/>
    <w:rsid w:val="00931920"/>
    <w:rsid w:val="00931B72"/>
    <w:rsid w:val="00931EAC"/>
    <w:rsid w:val="00933528"/>
    <w:rsid w:val="00935845"/>
    <w:rsid w:val="00955D22"/>
    <w:rsid w:val="00956029"/>
    <w:rsid w:val="00960457"/>
    <w:rsid w:val="00962DA9"/>
    <w:rsid w:val="00962F9A"/>
    <w:rsid w:val="0096741F"/>
    <w:rsid w:val="0097572C"/>
    <w:rsid w:val="00980ECD"/>
    <w:rsid w:val="00982F72"/>
    <w:rsid w:val="00985A38"/>
    <w:rsid w:val="00991CBE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319D6"/>
    <w:rsid w:val="00A4771F"/>
    <w:rsid w:val="00A50DD3"/>
    <w:rsid w:val="00A5657D"/>
    <w:rsid w:val="00A61540"/>
    <w:rsid w:val="00A643C9"/>
    <w:rsid w:val="00A674E8"/>
    <w:rsid w:val="00A67590"/>
    <w:rsid w:val="00A74EF0"/>
    <w:rsid w:val="00A76019"/>
    <w:rsid w:val="00A76FA5"/>
    <w:rsid w:val="00A831AE"/>
    <w:rsid w:val="00A84E1A"/>
    <w:rsid w:val="00A852D9"/>
    <w:rsid w:val="00A90F37"/>
    <w:rsid w:val="00AA284D"/>
    <w:rsid w:val="00AA4104"/>
    <w:rsid w:val="00AA76A6"/>
    <w:rsid w:val="00AB0C55"/>
    <w:rsid w:val="00AC3EDC"/>
    <w:rsid w:val="00AC630E"/>
    <w:rsid w:val="00AC7CEF"/>
    <w:rsid w:val="00AD5408"/>
    <w:rsid w:val="00AD7FEA"/>
    <w:rsid w:val="00AE00B5"/>
    <w:rsid w:val="00AE02CA"/>
    <w:rsid w:val="00AE1CF6"/>
    <w:rsid w:val="00AE65A7"/>
    <w:rsid w:val="00AF4DA8"/>
    <w:rsid w:val="00AF75BA"/>
    <w:rsid w:val="00B02573"/>
    <w:rsid w:val="00B11F45"/>
    <w:rsid w:val="00B125AB"/>
    <w:rsid w:val="00B13404"/>
    <w:rsid w:val="00B15C56"/>
    <w:rsid w:val="00B164BE"/>
    <w:rsid w:val="00B20C3C"/>
    <w:rsid w:val="00B30C64"/>
    <w:rsid w:val="00B35FEF"/>
    <w:rsid w:val="00B3751F"/>
    <w:rsid w:val="00B40C2B"/>
    <w:rsid w:val="00B57989"/>
    <w:rsid w:val="00B57A6B"/>
    <w:rsid w:val="00B6121E"/>
    <w:rsid w:val="00B674E0"/>
    <w:rsid w:val="00B70BAD"/>
    <w:rsid w:val="00B71893"/>
    <w:rsid w:val="00B729AC"/>
    <w:rsid w:val="00B8061F"/>
    <w:rsid w:val="00B80B9C"/>
    <w:rsid w:val="00B84F77"/>
    <w:rsid w:val="00B85824"/>
    <w:rsid w:val="00B929CB"/>
    <w:rsid w:val="00B93C81"/>
    <w:rsid w:val="00B96516"/>
    <w:rsid w:val="00B979F6"/>
    <w:rsid w:val="00BA5EAA"/>
    <w:rsid w:val="00BB3C3B"/>
    <w:rsid w:val="00BB6856"/>
    <w:rsid w:val="00BC287F"/>
    <w:rsid w:val="00BD0037"/>
    <w:rsid w:val="00BD1ACA"/>
    <w:rsid w:val="00BD4F0B"/>
    <w:rsid w:val="00BE1064"/>
    <w:rsid w:val="00BE6981"/>
    <w:rsid w:val="00BF0800"/>
    <w:rsid w:val="00BF306E"/>
    <w:rsid w:val="00C02F5B"/>
    <w:rsid w:val="00C051EC"/>
    <w:rsid w:val="00C1057E"/>
    <w:rsid w:val="00C32B57"/>
    <w:rsid w:val="00C44D5C"/>
    <w:rsid w:val="00C5756E"/>
    <w:rsid w:val="00C652E8"/>
    <w:rsid w:val="00C7221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54CE"/>
    <w:rsid w:val="00CE5E09"/>
    <w:rsid w:val="00CF09A8"/>
    <w:rsid w:val="00CF2D9F"/>
    <w:rsid w:val="00D01BDC"/>
    <w:rsid w:val="00D04666"/>
    <w:rsid w:val="00D100B8"/>
    <w:rsid w:val="00D12214"/>
    <w:rsid w:val="00D17524"/>
    <w:rsid w:val="00D2234A"/>
    <w:rsid w:val="00D47DFC"/>
    <w:rsid w:val="00D54EE9"/>
    <w:rsid w:val="00D57913"/>
    <w:rsid w:val="00D61048"/>
    <w:rsid w:val="00D629B2"/>
    <w:rsid w:val="00D66AED"/>
    <w:rsid w:val="00D6741C"/>
    <w:rsid w:val="00D759DF"/>
    <w:rsid w:val="00D84456"/>
    <w:rsid w:val="00D91443"/>
    <w:rsid w:val="00D93176"/>
    <w:rsid w:val="00D94416"/>
    <w:rsid w:val="00D94EA4"/>
    <w:rsid w:val="00DA2E69"/>
    <w:rsid w:val="00DA356C"/>
    <w:rsid w:val="00DB7649"/>
    <w:rsid w:val="00DC065C"/>
    <w:rsid w:val="00DC118D"/>
    <w:rsid w:val="00DD2786"/>
    <w:rsid w:val="00DE141C"/>
    <w:rsid w:val="00DE5CAB"/>
    <w:rsid w:val="00DF0313"/>
    <w:rsid w:val="00DF528C"/>
    <w:rsid w:val="00DF6A52"/>
    <w:rsid w:val="00DF6BCB"/>
    <w:rsid w:val="00E0086F"/>
    <w:rsid w:val="00E02E13"/>
    <w:rsid w:val="00E06BD7"/>
    <w:rsid w:val="00E15A4E"/>
    <w:rsid w:val="00E23236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803"/>
    <w:rsid w:val="00E45CDB"/>
    <w:rsid w:val="00E4695A"/>
    <w:rsid w:val="00E50B23"/>
    <w:rsid w:val="00E53214"/>
    <w:rsid w:val="00E54A5E"/>
    <w:rsid w:val="00E82D7A"/>
    <w:rsid w:val="00E82F82"/>
    <w:rsid w:val="00E85B2E"/>
    <w:rsid w:val="00E92765"/>
    <w:rsid w:val="00E94791"/>
    <w:rsid w:val="00E97464"/>
    <w:rsid w:val="00EA7ECB"/>
    <w:rsid w:val="00EB2608"/>
    <w:rsid w:val="00EB6780"/>
    <w:rsid w:val="00EC1C4D"/>
    <w:rsid w:val="00EC27C0"/>
    <w:rsid w:val="00EC45F7"/>
    <w:rsid w:val="00EC5935"/>
    <w:rsid w:val="00EC6727"/>
    <w:rsid w:val="00ED2210"/>
    <w:rsid w:val="00EE16D0"/>
    <w:rsid w:val="00EE5876"/>
    <w:rsid w:val="00EF1D56"/>
    <w:rsid w:val="00F0277B"/>
    <w:rsid w:val="00F13BC0"/>
    <w:rsid w:val="00F13DBD"/>
    <w:rsid w:val="00F1692C"/>
    <w:rsid w:val="00F21396"/>
    <w:rsid w:val="00F23C3F"/>
    <w:rsid w:val="00F24476"/>
    <w:rsid w:val="00F257A3"/>
    <w:rsid w:val="00F275DA"/>
    <w:rsid w:val="00F32D70"/>
    <w:rsid w:val="00F33609"/>
    <w:rsid w:val="00F4292E"/>
    <w:rsid w:val="00F42E31"/>
    <w:rsid w:val="00F4571D"/>
    <w:rsid w:val="00F467C7"/>
    <w:rsid w:val="00F509D5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31D2"/>
    <w:rsid w:val="00FB3FC7"/>
    <w:rsid w:val="00FC1363"/>
    <w:rsid w:val="00FC3D4A"/>
    <w:rsid w:val="00FE2324"/>
    <w:rsid w:val="00FF5694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AMEG Body Text"/>
    <w:qFormat/>
    <w:rsid w:val="001B6643"/>
    <w:pPr>
      <w:spacing w:before="240" w:after="240"/>
      <w:ind w:right="62"/>
    </w:pPr>
    <w:rPr>
      <w:rFonts w:eastAsiaTheme="minorEastAsia" w:cs="Arial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eastAsiaTheme="majorEastAsia" w:cs="Times New Roman (Headings CS)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eastAsiaTheme="majorEastAsia" w:cs="Times New Roman (Headings CS)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eastAsiaTheme="majorEastAsia" w:hAnsi="Aptos Light" w:cs="Times New Roman (Headings CS)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rrentList1">
    <w:name w:val="Current List1"/>
    <w:uiPriority w:val="99"/>
    <w:rsid w:val="00EC1C4D"/>
    <w:pPr>
      <w:numPr>
        <w:numId w:val="2"/>
      </w:numPr>
    </w:pPr>
  </w:style>
  <w:style w:type="character" w:customStyle="1" w:styleId="Heading2Char">
    <w:name w:val="Heading 2 Char"/>
    <w:aliases w:val="AAMEG Heading 2 Char"/>
    <w:basedOn w:val="DefaultParagraphFont"/>
    <w:link w:val="Heading2"/>
    <w:uiPriority w:val="9"/>
    <w:rsid w:val="003D026F"/>
    <w:rPr>
      <w:rFonts w:eastAsiaTheme="majorEastAsia" w:cs="Times New Roman (Headings CS)"/>
      <w:b/>
      <w:caps/>
      <w:color w:val="10274B" w:themeColor="accent1"/>
      <w:sz w:val="22"/>
      <w:szCs w:val="26"/>
      <w:lang w:val="en-AU" w:eastAsia="ja-JP"/>
    </w:rPr>
  </w:style>
  <w:style w:type="numbering" w:customStyle="1" w:styleId="TNGBULLET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customStyle="1" w:styleId="Heading3Char">
    <w:name w:val="Heading 3 Char"/>
    <w:aliases w:val="AAMEG Heading 3 Char"/>
    <w:basedOn w:val="DefaultParagraphFont"/>
    <w:link w:val="Heading3"/>
    <w:uiPriority w:val="9"/>
    <w:rsid w:val="003D026F"/>
    <w:rPr>
      <w:rFonts w:ascii="Aptos Light" w:eastAsiaTheme="majorEastAsia" w:hAnsi="Aptos Light" w:cs="Times New Roman (Headings CS)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customStyle="1" w:styleId="AAMEGBulletLevel2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customStyle="1" w:styleId="AAMEGTableBullet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sz="8" w:space="0" w:color="10274B" w:themeColor="accent1"/>
        <w:left w:val="single" w:sz="8" w:space="0" w:color="10274B" w:themeColor="accent1"/>
        <w:bottom w:val="single" w:sz="8" w:space="0" w:color="10274B" w:themeColor="accent1"/>
        <w:right w:val="single" w:sz="8" w:space="0" w:color="102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band1Horz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</w:style>
  <w:style w:type="character" w:customStyle="1" w:styleId="Heading1Char">
    <w:name w:val="Heading 1 Char"/>
    <w:aliases w:val="AAMEG Heading 1 Char"/>
    <w:basedOn w:val="DefaultParagraphFont"/>
    <w:link w:val="Heading1"/>
    <w:uiPriority w:val="9"/>
    <w:rsid w:val="00DC118D"/>
    <w:rPr>
      <w:rFonts w:eastAsiaTheme="majorEastAsia" w:cs="Times New Roman (Headings CS)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eastAsia="Calibri" w:hAnsi="Calibri" w:cs="Times New Roman"/>
      <w:sz w:val="22"/>
      <w:szCs w:val="22"/>
      <w:lang w:val="en-AU"/>
    </w:rPr>
  </w:style>
  <w:style w:type="numbering" w:customStyle="1" w:styleId="CurrentList11">
    <w:name w:val="Current List11"/>
    <w:uiPriority w:val="99"/>
    <w:rsid w:val="00C5756E"/>
    <w:pPr>
      <w:numPr>
        <w:numId w:val="16"/>
      </w:numPr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012B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customStyle="1" w:styleId="CurrentList2">
    <w:name w:val="Current List2"/>
    <w:uiPriority w:val="99"/>
    <w:rsid w:val="00242139"/>
    <w:pPr>
      <w:numPr>
        <w:numId w:val="3"/>
      </w:numPr>
    </w:pPr>
  </w:style>
  <w:style w:type="numbering" w:customStyle="1" w:styleId="CurrentList3">
    <w:name w:val="Current List3"/>
    <w:uiPriority w:val="99"/>
    <w:rsid w:val="00242139"/>
    <w:pPr>
      <w:numPr>
        <w:numId w:val="4"/>
      </w:numPr>
    </w:pPr>
  </w:style>
  <w:style w:type="numbering" w:customStyle="1" w:styleId="CurrentList4">
    <w:name w:val="Current List4"/>
    <w:uiPriority w:val="99"/>
    <w:rsid w:val="00242139"/>
    <w:pPr>
      <w:numPr>
        <w:numId w:val="5"/>
      </w:numPr>
    </w:pPr>
  </w:style>
  <w:style w:type="numbering" w:customStyle="1" w:styleId="CurrentList15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sz="4" w:space="0" w:color="10274B" w:themeColor="accent1"/>
          <w:bottom w:val="double" w:sz="4" w:space="0" w:color="10274B" w:themeColor="accent1"/>
          <w:right w:val="double" w:sz="4" w:space="0" w:color="10274B" w:themeColor="accent1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customStyle="1" w:styleId="AAMEGTableHeading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customStyle="1" w:styleId="AAMEGTableText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customStyle="1" w:styleId="CurrentList5">
    <w:name w:val="Current List5"/>
    <w:uiPriority w:val="99"/>
    <w:rsid w:val="00E15A4E"/>
    <w:pPr>
      <w:numPr>
        <w:numId w:val="6"/>
      </w:numPr>
    </w:pPr>
  </w:style>
  <w:style w:type="numbering" w:customStyle="1" w:styleId="CurrentList6">
    <w:name w:val="Current List6"/>
    <w:uiPriority w:val="99"/>
    <w:rsid w:val="00E15A4E"/>
    <w:pPr>
      <w:numPr>
        <w:numId w:val="7"/>
      </w:numPr>
    </w:pPr>
  </w:style>
  <w:style w:type="paragraph" w:customStyle="1" w:styleId="AAMEGBullet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customStyle="1" w:styleId="CurrentList7">
    <w:name w:val="Current List7"/>
    <w:uiPriority w:val="99"/>
    <w:rsid w:val="002E0D44"/>
    <w:pPr>
      <w:numPr>
        <w:numId w:val="10"/>
      </w:numPr>
    </w:pPr>
  </w:style>
  <w:style w:type="numbering" w:customStyle="1" w:styleId="CurrentList8">
    <w:name w:val="Current List8"/>
    <w:uiPriority w:val="99"/>
    <w:rsid w:val="002E0D44"/>
    <w:pPr>
      <w:numPr>
        <w:numId w:val="12"/>
      </w:numPr>
    </w:pPr>
  </w:style>
  <w:style w:type="numbering" w:customStyle="1" w:styleId="CurrentList9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sz="4" w:space="0" w:color="BFDFBF" w:themeColor="accent2" w:themeTint="99"/>
        <w:left w:val="single" w:sz="4" w:space="0" w:color="BFDFBF" w:themeColor="accent2" w:themeTint="99"/>
        <w:bottom w:val="single" w:sz="4" w:space="0" w:color="BFDFBF" w:themeColor="accent2" w:themeTint="99"/>
        <w:right w:val="single" w:sz="4" w:space="0" w:color="BFDFBF" w:themeColor="accent2" w:themeTint="99"/>
        <w:insideH w:val="single" w:sz="4" w:space="0" w:color="BFDFBF" w:themeColor="accent2" w:themeTint="99"/>
        <w:insideV w:val="single" w:sz="4" w:space="0" w:color="BFDF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CB96" w:themeColor="accent2"/>
          <w:left w:val="single" w:sz="4" w:space="0" w:color="95CB96" w:themeColor="accent2"/>
          <w:bottom w:val="single" w:sz="4" w:space="0" w:color="95CB96" w:themeColor="accent2"/>
          <w:right w:val="single" w:sz="4" w:space="0" w:color="95CB96" w:themeColor="accent2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sz="4" w:space="0" w:color="95CB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customStyle="1" w:styleId="CurrentList10">
    <w:name w:val="Current List10"/>
    <w:uiPriority w:val="99"/>
    <w:rsid w:val="009D5C27"/>
    <w:pPr>
      <w:numPr>
        <w:numId w:val="15"/>
      </w:numPr>
    </w:pPr>
  </w:style>
  <w:style w:type="numbering" w:customStyle="1" w:styleId="CurrentList12">
    <w:name w:val="Current List12"/>
    <w:uiPriority w:val="99"/>
    <w:rsid w:val="00C5756E"/>
    <w:pPr>
      <w:numPr>
        <w:numId w:val="18"/>
      </w:numPr>
    </w:pPr>
  </w:style>
  <w:style w:type="numbering" w:customStyle="1" w:styleId="CurrentList13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customStyle="1" w:styleId="CurrentList14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numbering" w:customStyle="1" w:styleId="CurrentList16">
    <w:name w:val="Current List16"/>
    <w:uiPriority w:val="99"/>
    <w:rsid w:val="00F4571D"/>
    <w:pPr>
      <w:numPr>
        <w:numId w:val="25"/>
      </w:numPr>
    </w:pPr>
  </w:style>
  <w:style w:type="numbering" w:customStyle="1" w:styleId="CurrentList17">
    <w:name w:val="Current List17"/>
    <w:uiPriority w:val="99"/>
    <w:rsid w:val="00F4571D"/>
    <w:pPr>
      <w:numPr>
        <w:numId w:val="27"/>
      </w:numPr>
    </w:pPr>
  </w:style>
  <w:style w:type="numbering" w:customStyle="1" w:styleId="CurrentList18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sz="4" w:space="0" w:color="D4EAD4" w:themeColor="accent2" w:themeTint="66"/>
        <w:left w:val="single" w:sz="4" w:space="0" w:color="D4EAD4" w:themeColor="accent2" w:themeTint="66"/>
        <w:bottom w:val="single" w:sz="4" w:space="0" w:color="D4EAD4" w:themeColor="accent2" w:themeTint="66"/>
        <w:right w:val="single" w:sz="4" w:space="0" w:color="D4EAD4" w:themeColor="accent2" w:themeTint="66"/>
        <w:insideH w:val="single" w:sz="4" w:space="0" w:color="D4EAD4" w:themeColor="accent2" w:themeTint="66"/>
        <w:insideV w:val="single" w:sz="4" w:space="0" w:color="D4EAD4" w:themeColor="accent2" w:themeTint="66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9">
    <w:name w:val="Current List19"/>
    <w:uiPriority w:val="99"/>
    <w:rsid w:val="008E7E43"/>
    <w:pPr>
      <w:numPr>
        <w:numId w:val="30"/>
      </w:numPr>
    </w:pPr>
  </w:style>
  <w:style w:type="numbering" w:customStyle="1" w:styleId="CurrentList20">
    <w:name w:val="Current List20"/>
    <w:uiPriority w:val="99"/>
    <w:rsid w:val="008E7E43"/>
    <w:pPr>
      <w:numPr>
        <w:numId w:val="31"/>
      </w:numPr>
    </w:pPr>
  </w:style>
  <w:style w:type="numbering" w:customStyle="1" w:styleId="CurrentList2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sz="2" w:space="0" w:color="BFDFBF" w:themeColor="accent2" w:themeTint="99"/>
        <w:bottom w:val="single" w:sz="2" w:space="0" w:color="BFDFBF" w:themeColor="accent2" w:themeTint="99"/>
        <w:insideH w:val="single" w:sz="2" w:space="0" w:color="BFDFBF" w:themeColor="accent2" w:themeTint="99"/>
        <w:insideV w:val="single" w:sz="2" w:space="0" w:color="BFDF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F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wards@aameg.org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rive.google.com/drive/folders/1v34DZNb6t6ZWS6H2A2tvQbkr3Y9KwKLR?usp=drive_lin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ug.horak@aame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2a2980187458c6b9546ad80dc10fae3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65e71449153dcf3ca181532322c75762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2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096FC5-4BFD-496F-B535-54C86B09D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6f86e-9126-4f19-9df3-da0d1f88ae51"/>
    <ds:schemaRef ds:uri="ad8848ce-ae1d-4a68-a8b2-70ddebb8c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AAMEG Letterhead Template.dotx</Template>
  <TotalTime>0</TotalTime>
  <Pages>6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Baxter</dc:creator>
  <cp:keywords/>
  <dc:description/>
  <cp:lastModifiedBy>Noah O'Reilly</cp:lastModifiedBy>
  <cp:revision>2</cp:revision>
  <cp:lastPrinted>2021-04-11T12:12:00Z</cp:lastPrinted>
  <dcterms:created xsi:type="dcterms:W3CDTF">2025-06-16T07:26:00Z</dcterms:created>
  <dcterms:modified xsi:type="dcterms:W3CDTF">2025-06-16T07:26:00Z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12300</vt:r8>
  </property>
  <property fmtid="{D5CDD505-2E9C-101B-9397-08002B2CF9AE}" pid="4" name="MediaServiceImageTags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activity">
    <vt:lpwstr>{"FileActivityType":"9","FileActivityTimeStamp":"2025-06-16T07:26:50.730Z","FileActivityUsersOnPage":[{"DisplayName":"Noah O'Reilly","Id":"noah@gilligangroup.com.au"}],"FileActivityNavigationId":null}</vt:lpwstr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